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85" w:type="dxa"/>
        <w:tblInd w:w="-5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833"/>
        <w:gridCol w:w="3113"/>
        <w:gridCol w:w="1405"/>
        <w:gridCol w:w="1134"/>
      </w:tblGrid>
      <w:tr w:rsidR="003C10A2" w:rsidRPr="00355FFA" w14:paraId="0F87B7BF" w14:textId="77777777" w:rsidTr="00C41F8F">
        <w:trPr>
          <w:cantSplit/>
        </w:trPr>
        <w:tc>
          <w:tcPr>
            <w:tcW w:w="3833" w:type="dxa"/>
            <w:vMerge w:val="restart"/>
          </w:tcPr>
          <w:p w14:paraId="155FF2F2" w14:textId="132541E7" w:rsidR="003C10A2" w:rsidRPr="001B176C" w:rsidRDefault="003C10A2" w:rsidP="004A48FA">
            <w:pPr>
              <w:pStyle w:val="Sidhuvud"/>
              <w:spacing w:before="40" w:after="60"/>
            </w:pPr>
            <w:bookmarkStart w:id="0" w:name="_GoBack"/>
            <w:bookmarkEnd w:id="0"/>
          </w:p>
        </w:tc>
        <w:tc>
          <w:tcPr>
            <w:tcW w:w="4518" w:type="dxa"/>
            <w:gridSpan w:val="2"/>
          </w:tcPr>
          <w:p w14:paraId="1CF7F506" w14:textId="77777777" w:rsidR="003C10A2" w:rsidRPr="00355FFA" w:rsidRDefault="003C10A2" w:rsidP="004A48FA">
            <w:pPr>
              <w:pStyle w:val="Doktyp"/>
              <w:rPr>
                <w:rFonts w:asciiTheme="minorHAnsi" w:hAnsiTheme="minorHAnsi" w:cstheme="minorHAnsi"/>
                <w:b/>
                <w:caps w:val="0"/>
              </w:rPr>
            </w:pPr>
          </w:p>
        </w:tc>
        <w:tc>
          <w:tcPr>
            <w:tcW w:w="1134" w:type="dxa"/>
          </w:tcPr>
          <w:p w14:paraId="6F7FA91D" w14:textId="77777777" w:rsidR="003C10A2" w:rsidRPr="00355FFA" w:rsidRDefault="003C10A2" w:rsidP="003C10A2">
            <w:pPr>
              <w:pStyle w:val="Sidhuvud"/>
              <w:spacing w:after="60"/>
              <w:jc w:val="right"/>
            </w:pPr>
            <w:r w:rsidRPr="00355FFA">
              <w:rPr>
                <w:rFonts w:ascii="Calibri" w:hAnsi="Calibri"/>
                <w:sz w:val="20"/>
              </w:rPr>
              <w:fldChar w:fldCharType="begin"/>
            </w:r>
            <w:r w:rsidRPr="00355FFA">
              <w:rPr>
                <w:rFonts w:ascii="Calibri" w:hAnsi="Calibri"/>
                <w:sz w:val="20"/>
                <w:lang w:val="de-DE"/>
              </w:rPr>
              <w:instrText xml:space="preserve"> PAGE </w:instrText>
            </w:r>
            <w:r w:rsidRPr="00355FFA">
              <w:rPr>
                <w:rFonts w:ascii="Calibri" w:hAnsi="Calibri"/>
                <w:sz w:val="20"/>
              </w:rPr>
              <w:fldChar w:fldCharType="separate"/>
            </w:r>
            <w:r w:rsidR="00A57BC9">
              <w:rPr>
                <w:rFonts w:ascii="Calibri" w:hAnsi="Calibri"/>
                <w:noProof/>
                <w:sz w:val="20"/>
                <w:lang w:val="de-DE"/>
              </w:rPr>
              <w:t>1</w:t>
            </w:r>
            <w:r w:rsidRPr="00355FFA">
              <w:rPr>
                <w:rFonts w:ascii="Calibri" w:hAnsi="Calibri"/>
                <w:sz w:val="20"/>
              </w:rPr>
              <w:fldChar w:fldCharType="end"/>
            </w:r>
            <w:r w:rsidRPr="00355FFA">
              <w:rPr>
                <w:rFonts w:ascii="Calibri" w:hAnsi="Calibri"/>
                <w:sz w:val="20"/>
                <w:lang w:val="de-DE"/>
              </w:rPr>
              <w:t xml:space="preserve"> (</w:t>
            </w:r>
            <w:r w:rsidRPr="00355FFA">
              <w:rPr>
                <w:rFonts w:ascii="Calibri" w:hAnsi="Calibri"/>
                <w:sz w:val="20"/>
              </w:rPr>
              <w:fldChar w:fldCharType="begin"/>
            </w:r>
            <w:r w:rsidRPr="00355FFA">
              <w:rPr>
                <w:rFonts w:ascii="Calibri" w:hAnsi="Calibri"/>
                <w:sz w:val="20"/>
                <w:lang w:val="de-DE"/>
              </w:rPr>
              <w:instrText xml:space="preserve"> NUMPAGES  \* FIRSTCAP </w:instrText>
            </w:r>
            <w:r w:rsidRPr="00355FFA">
              <w:rPr>
                <w:rFonts w:ascii="Calibri" w:hAnsi="Calibri"/>
                <w:sz w:val="20"/>
              </w:rPr>
              <w:fldChar w:fldCharType="separate"/>
            </w:r>
            <w:r w:rsidR="00A57BC9">
              <w:rPr>
                <w:rFonts w:ascii="Calibri" w:hAnsi="Calibri"/>
                <w:noProof/>
                <w:sz w:val="20"/>
                <w:lang w:val="de-DE"/>
              </w:rPr>
              <w:t>1</w:t>
            </w:r>
            <w:r w:rsidRPr="00355FFA">
              <w:rPr>
                <w:rFonts w:ascii="Calibri" w:hAnsi="Calibri"/>
                <w:sz w:val="20"/>
              </w:rPr>
              <w:fldChar w:fldCharType="end"/>
            </w:r>
            <w:r w:rsidRPr="00355FFA">
              <w:rPr>
                <w:rFonts w:ascii="Calibri" w:hAnsi="Calibri"/>
                <w:sz w:val="20"/>
                <w:lang w:val="de-DE"/>
              </w:rPr>
              <w:t>)</w:t>
            </w:r>
          </w:p>
        </w:tc>
      </w:tr>
      <w:tr w:rsidR="003C10A2" w:rsidRPr="00355FFA" w14:paraId="2AA643AF" w14:textId="77777777" w:rsidTr="00C41F8F">
        <w:trPr>
          <w:cantSplit/>
        </w:trPr>
        <w:tc>
          <w:tcPr>
            <w:tcW w:w="3833" w:type="dxa"/>
            <w:vMerge/>
          </w:tcPr>
          <w:p w14:paraId="64A0D7C0" w14:textId="77777777" w:rsidR="003C10A2" w:rsidRPr="00355FFA" w:rsidRDefault="003C10A2" w:rsidP="004A48FA">
            <w:pPr>
              <w:pStyle w:val="ledtext"/>
            </w:pPr>
          </w:p>
        </w:tc>
        <w:tc>
          <w:tcPr>
            <w:tcW w:w="3113" w:type="dxa"/>
          </w:tcPr>
          <w:p w14:paraId="0981D7E4" w14:textId="77777777" w:rsidR="003C10A2" w:rsidRPr="00355FFA" w:rsidRDefault="00DA5D8E" w:rsidP="00DA5D8E">
            <w:pPr>
              <w:pStyle w:val="ledtext"/>
              <w:rPr>
                <w:rFonts w:asciiTheme="minorHAnsi" w:hAnsiTheme="minorHAnsi" w:cstheme="minorHAnsi"/>
              </w:rPr>
            </w:pPr>
            <w:bookmarkStart w:id="1" w:name="capDocDate_01"/>
            <w:proofErr w:type="spellStart"/>
            <w:r>
              <w:rPr>
                <w:rFonts w:asciiTheme="minorHAnsi" w:hAnsiTheme="minorHAnsi" w:cstheme="minorHAnsi"/>
                <w:sz w:val="16"/>
              </w:rPr>
              <w:t>Rapporteringsd</w:t>
            </w:r>
            <w:r w:rsidR="003C10A2" w:rsidRPr="00355FFA">
              <w:rPr>
                <w:rFonts w:asciiTheme="minorHAnsi" w:hAnsiTheme="minorHAnsi" w:cstheme="minorHAnsi"/>
                <w:sz w:val="16"/>
              </w:rPr>
              <w:t>atum</w:t>
            </w:r>
            <w:bookmarkEnd w:id="1"/>
            <w:proofErr w:type="spellEnd"/>
          </w:p>
        </w:tc>
        <w:tc>
          <w:tcPr>
            <w:tcW w:w="2539" w:type="dxa"/>
            <w:gridSpan w:val="2"/>
          </w:tcPr>
          <w:p w14:paraId="5543F1F6" w14:textId="77777777" w:rsidR="003C10A2" w:rsidRPr="00355FFA" w:rsidRDefault="00DA5D8E" w:rsidP="004A48FA">
            <w:pPr>
              <w:pStyle w:val="ledtext"/>
              <w:rPr>
                <w:rStyle w:val="Sidnummer"/>
                <w:rFonts w:asciiTheme="minorHAnsi" w:hAnsiTheme="minorHAnsi" w:cstheme="minorHAnsi"/>
              </w:rPr>
            </w:pPr>
            <w:proofErr w:type="spellStart"/>
            <w:r>
              <w:rPr>
                <w:rStyle w:val="Sidnummer"/>
                <w:rFonts w:asciiTheme="minorHAnsi" w:hAnsiTheme="minorHAnsi" w:cstheme="minorHAnsi"/>
                <w:sz w:val="16"/>
              </w:rPr>
              <w:t>Projektets</w:t>
            </w:r>
            <w:proofErr w:type="spellEnd"/>
            <w:r>
              <w:rPr>
                <w:rStyle w:val="Sidnummer"/>
                <w:rFonts w:asciiTheme="minorHAnsi" w:hAnsiTheme="minorHAnsi" w:cstheme="minorHAnsi"/>
                <w:sz w:val="16"/>
              </w:rPr>
              <w:t xml:space="preserve"> </w:t>
            </w:r>
            <w:proofErr w:type="spellStart"/>
            <w:r>
              <w:rPr>
                <w:rStyle w:val="Sidnummer"/>
                <w:rFonts w:asciiTheme="minorHAnsi" w:hAnsiTheme="minorHAnsi" w:cstheme="minorHAnsi"/>
                <w:sz w:val="16"/>
              </w:rPr>
              <w:t>diarienr</w:t>
            </w:r>
            <w:proofErr w:type="spellEnd"/>
            <w:r w:rsidR="003C10A2" w:rsidRPr="00355FFA">
              <w:rPr>
                <w:rStyle w:val="Sidnummer"/>
                <w:rFonts w:asciiTheme="minorHAnsi" w:hAnsiTheme="minorHAnsi" w:cstheme="minorHAnsi"/>
                <w:sz w:val="16"/>
              </w:rPr>
              <w:t xml:space="preserve"> </w:t>
            </w:r>
            <w:proofErr w:type="spellStart"/>
            <w:r w:rsidR="003C10A2" w:rsidRPr="00355FFA">
              <w:rPr>
                <w:rStyle w:val="Sidnummer"/>
                <w:rFonts w:asciiTheme="minorHAnsi" w:hAnsiTheme="minorHAnsi" w:cstheme="minorHAnsi"/>
                <w:sz w:val="16"/>
              </w:rPr>
              <w:t>hos</w:t>
            </w:r>
            <w:proofErr w:type="spellEnd"/>
            <w:r w:rsidR="003C10A2" w:rsidRPr="00355FFA">
              <w:rPr>
                <w:rStyle w:val="Sidnummer"/>
                <w:rFonts w:asciiTheme="minorHAnsi" w:hAnsiTheme="minorHAnsi" w:cstheme="minorHAnsi"/>
                <w:sz w:val="16"/>
              </w:rPr>
              <w:t xml:space="preserve"> </w:t>
            </w:r>
            <w:proofErr w:type="spellStart"/>
            <w:r w:rsidR="003C10A2" w:rsidRPr="00355FFA">
              <w:rPr>
                <w:rStyle w:val="Sidnummer"/>
                <w:rFonts w:asciiTheme="minorHAnsi" w:hAnsiTheme="minorHAnsi" w:cstheme="minorHAnsi"/>
                <w:sz w:val="16"/>
              </w:rPr>
              <w:t>Vinnova</w:t>
            </w:r>
            <w:proofErr w:type="spellEnd"/>
          </w:p>
        </w:tc>
      </w:tr>
      <w:tr w:rsidR="003C10A2" w:rsidRPr="00422616" w14:paraId="423D6D76" w14:textId="77777777" w:rsidTr="00C41F8F">
        <w:trPr>
          <w:cantSplit/>
          <w:trHeight w:val="494"/>
        </w:trPr>
        <w:tc>
          <w:tcPr>
            <w:tcW w:w="3833" w:type="dxa"/>
            <w:vMerge/>
          </w:tcPr>
          <w:p w14:paraId="477F57D5" w14:textId="77777777" w:rsidR="003C10A2" w:rsidRPr="00355FFA" w:rsidRDefault="003C10A2" w:rsidP="004A48FA">
            <w:pPr>
              <w:pStyle w:val="Sidhuvud"/>
            </w:pPr>
          </w:p>
        </w:tc>
        <w:sdt>
          <w:sdtPr>
            <w:rPr>
              <w:sz w:val="20"/>
              <w:szCs w:val="20"/>
              <w:lang w:val="en-GB"/>
            </w:rPr>
            <w:id w:val="222960236"/>
            <w:placeholder>
              <w:docPart w:val="7491ECC2A6B3490BA0D37FA471018F04"/>
            </w:placeholder>
            <w:date w:fullDate="2021-10-20T00:00:00Z">
              <w:dateFormat w:val="yyyy-MM-dd"/>
              <w:lid w:val="sv-SE"/>
              <w:storeMappedDataAs w:val="dateTime"/>
              <w:calendar w:val="gregorian"/>
            </w:date>
          </w:sdtPr>
          <w:sdtEndPr/>
          <w:sdtContent>
            <w:tc>
              <w:tcPr>
                <w:tcW w:w="3113" w:type="dxa"/>
              </w:tcPr>
              <w:p w14:paraId="7B595640" w14:textId="74DE9F83" w:rsidR="003C10A2" w:rsidRPr="00C41F8F" w:rsidRDefault="00A47DC2" w:rsidP="00212F04">
                <w:pPr>
                  <w:pStyle w:val="Sidhuvud"/>
                  <w:rPr>
                    <w:sz w:val="20"/>
                    <w:szCs w:val="20"/>
                    <w:lang w:val="en-GB"/>
                  </w:rPr>
                </w:pPr>
                <w:r>
                  <w:rPr>
                    <w:sz w:val="20"/>
                    <w:szCs w:val="20"/>
                  </w:rPr>
                  <w:t>2021-10-20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color w:val="000000"/>
              <w:sz w:val="20"/>
              <w:szCs w:val="20"/>
            </w:rPr>
            <w:id w:val="624587065"/>
            <w:placeholder>
              <w:docPart w:val="3D27298657CF44A7A5A1FCFF0104AF36"/>
            </w:placeholder>
            <w15:appearance w15:val="hidden"/>
            <w:text/>
          </w:sdtPr>
          <w:sdtEndPr/>
          <w:sdtContent>
            <w:tc>
              <w:tcPr>
                <w:tcW w:w="2539" w:type="dxa"/>
                <w:gridSpan w:val="2"/>
              </w:tcPr>
              <w:p w14:paraId="2D4EC738" w14:textId="74BBA27A" w:rsidR="003C10A2" w:rsidRPr="00C41F8F" w:rsidRDefault="00A47DC2" w:rsidP="00212F04">
                <w:pPr>
                  <w:pStyle w:val="Sidhuvud"/>
                  <w:rPr>
                    <w:rStyle w:val="Sidnummer"/>
                    <w:lang w:val="en-GB"/>
                  </w:rPr>
                </w:pPr>
                <w:r w:rsidRPr="00A47DC2">
                  <w:rPr>
                    <w:rFonts w:ascii="Arial" w:hAnsi="Arial" w:cs="Arial"/>
                    <w:b/>
                    <w:bCs/>
                    <w:color w:val="000000"/>
                    <w:sz w:val="20"/>
                    <w:szCs w:val="20"/>
                  </w:rPr>
                  <w:t>2021-03806</w:t>
                </w:r>
              </w:p>
            </w:tc>
          </w:sdtContent>
        </w:sdt>
      </w:tr>
      <w:tr w:rsidR="003C10A2" w:rsidRPr="00422616" w14:paraId="07ABF08B" w14:textId="77777777" w:rsidTr="00C41F8F">
        <w:trPr>
          <w:cantSplit/>
          <w:trHeight w:val="101"/>
        </w:trPr>
        <w:tc>
          <w:tcPr>
            <w:tcW w:w="3833" w:type="dxa"/>
          </w:tcPr>
          <w:p w14:paraId="499D1199" w14:textId="77777777" w:rsidR="003C10A2" w:rsidRPr="00C41F8F" w:rsidRDefault="003C10A2" w:rsidP="003C10A2">
            <w:pPr>
              <w:pStyle w:val="Sidhuvud"/>
              <w:rPr>
                <w:lang w:val="en-GB"/>
              </w:rPr>
            </w:pPr>
          </w:p>
        </w:tc>
        <w:tc>
          <w:tcPr>
            <w:tcW w:w="3113" w:type="dxa"/>
          </w:tcPr>
          <w:p w14:paraId="29B8EA3C" w14:textId="77777777" w:rsidR="003C10A2" w:rsidRPr="00C41F8F" w:rsidRDefault="003C10A2" w:rsidP="003C10A2">
            <w:pPr>
              <w:pStyle w:val="Sidhuvud"/>
              <w:rPr>
                <w:lang w:val="en-GB"/>
              </w:rPr>
            </w:pPr>
          </w:p>
        </w:tc>
        <w:tc>
          <w:tcPr>
            <w:tcW w:w="2539" w:type="dxa"/>
            <w:gridSpan w:val="2"/>
          </w:tcPr>
          <w:p w14:paraId="35FEB67F" w14:textId="77777777" w:rsidR="003C10A2" w:rsidRPr="00C41F8F" w:rsidRDefault="003C10A2" w:rsidP="003C10A2">
            <w:pPr>
              <w:pStyle w:val="Sidhuvud"/>
              <w:rPr>
                <w:lang w:val="en-GB"/>
              </w:rPr>
            </w:pPr>
          </w:p>
        </w:tc>
      </w:tr>
    </w:tbl>
    <w:p w14:paraId="6A37C622" w14:textId="77777777" w:rsidR="00660B88" w:rsidRPr="00355FFA" w:rsidRDefault="00F943DB" w:rsidP="00660B88">
      <w:pPr>
        <w:pStyle w:val="Rubrik1"/>
      </w:pPr>
      <w:r>
        <w:t>Projektinformation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530"/>
        <w:gridCol w:w="4530"/>
      </w:tblGrid>
      <w:tr w:rsidR="00BA2A02" w:rsidRPr="00355FFA" w14:paraId="682A01B6" w14:textId="77777777" w:rsidTr="003B744B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B8E4AF" w14:textId="77777777" w:rsidR="00BA2A02" w:rsidRPr="00355FFA" w:rsidRDefault="00BA2A02" w:rsidP="004A48FA">
            <w:pPr>
              <w:pStyle w:val="ledtext"/>
              <w:rPr>
                <w:rFonts w:asciiTheme="minorHAnsi" w:hAnsiTheme="minorHAnsi" w:cstheme="minorHAnsi"/>
                <w:sz w:val="16"/>
              </w:rPr>
            </w:pPr>
            <w:r w:rsidRPr="00355FFA">
              <w:rPr>
                <w:rFonts w:asciiTheme="minorHAnsi" w:hAnsiTheme="minorHAnsi" w:cstheme="minorHAnsi"/>
                <w:sz w:val="16"/>
              </w:rPr>
              <w:t>Projekttitel</w:t>
            </w:r>
          </w:p>
        </w:tc>
      </w:tr>
      <w:tr w:rsidR="00BA2A02" w:rsidRPr="00DC71E8" w14:paraId="7B3B7076" w14:textId="77777777" w:rsidTr="00A57BC9">
        <w:trPr>
          <w:trHeight w:val="256"/>
        </w:trPr>
        <w:sdt>
          <w:sdtPr>
            <w:rPr>
              <w:lang w:val="en-US"/>
            </w:rPr>
            <w:id w:val="1506169474"/>
            <w:placeholder>
              <w:docPart w:val="9546098FB9FB41A9909E7CE979101C60"/>
            </w:placeholder>
            <w15:appearance w15:val="hidden"/>
          </w:sdtPr>
          <w:sdtEndPr/>
          <w:sdtContent>
            <w:tc>
              <w:tcPr>
                <w:tcW w:w="9060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E9091F0" w14:textId="77777777" w:rsidR="00BA2A02" w:rsidRPr="00264821" w:rsidRDefault="00264821" w:rsidP="00264821">
                <w:pPr>
                  <w:pStyle w:val="Brdtext0"/>
                  <w:spacing w:after="60"/>
                </w:pPr>
                <w:r w:rsidRPr="00264821">
                  <w:t>Kommunikation av förstudieresultat – Från kunskap till nytta</w:t>
                </w:r>
              </w:p>
            </w:tc>
          </w:sdtContent>
        </w:sdt>
      </w:tr>
      <w:tr w:rsidR="003B744B" w:rsidRPr="003B744B" w14:paraId="179F54E9" w14:textId="77777777" w:rsidTr="00734BC4">
        <w:tc>
          <w:tcPr>
            <w:tcW w:w="4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565BA0" w14:textId="77777777" w:rsidR="003B744B" w:rsidRPr="007C5BA3" w:rsidRDefault="003B744B" w:rsidP="00A71EAF">
            <w:pPr>
              <w:pStyle w:val="ledtext"/>
              <w:rPr>
                <w:rFonts w:asciiTheme="minorHAnsi" w:hAnsiTheme="minorHAnsi" w:cstheme="minorHAnsi"/>
                <w:sz w:val="16"/>
              </w:rPr>
            </w:pPr>
            <w:r w:rsidRPr="007C5BA3">
              <w:rPr>
                <w:rFonts w:asciiTheme="minorHAnsi" w:hAnsiTheme="minorHAnsi" w:cstheme="minorHAnsi"/>
                <w:sz w:val="16"/>
              </w:rPr>
              <w:t>Startdatum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05CD3C" w14:textId="77777777" w:rsidR="003B744B" w:rsidRPr="007C5BA3" w:rsidRDefault="003B744B" w:rsidP="00A71EAF">
            <w:pPr>
              <w:pStyle w:val="ledtext"/>
              <w:rPr>
                <w:rFonts w:asciiTheme="minorHAnsi" w:hAnsiTheme="minorHAnsi" w:cstheme="minorHAnsi"/>
                <w:sz w:val="16"/>
              </w:rPr>
            </w:pPr>
            <w:proofErr w:type="spellStart"/>
            <w:r w:rsidRPr="007C5BA3">
              <w:rPr>
                <w:rFonts w:asciiTheme="minorHAnsi" w:hAnsiTheme="minorHAnsi" w:cstheme="minorHAnsi"/>
                <w:sz w:val="16"/>
              </w:rPr>
              <w:t>Slutdatum</w:t>
            </w:r>
            <w:proofErr w:type="spellEnd"/>
          </w:p>
        </w:tc>
      </w:tr>
      <w:tr w:rsidR="003B744B" w:rsidRPr="00212F04" w14:paraId="19A00258" w14:textId="77777777" w:rsidTr="00E131F0">
        <w:sdt>
          <w:sdtPr>
            <w:id w:val="1353300243"/>
            <w:placeholder>
              <w:docPart w:val="99C02D11E89B43F79439903FA039E647"/>
            </w:placeholder>
            <w:date w:fullDate="2021-10-14T00:00:00Z">
              <w:dateFormat w:val="yyyy-MM-dd"/>
              <w:lid w:val="sv-SE"/>
              <w:storeMappedDataAs w:val="dateTime"/>
              <w:calendar w:val="gregorian"/>
            </w:date>
          </w:sdtPr>
          <w:sdtEndPr/>
          <w:sdtContent>
            <w:tc>
              <w:tcPr>
                <w:tcW w:w="4530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6892784" w14:textId="32D3C21C" w:rsidR="003B744B" w:rsidRPr="00A7305C" w:rsidRDefault="00AC1A79" w:rsidP="00264821">
                <w:pPr>
                  <w:pStyle w:val="Brdtext0"/>
                  <w:spacing w:after="60"/>
                  <w:rPr>
                    <w:lang w:val="en-US"/>
                  </w:rPr>
                </w:pPr>
                <w:r>
                  <w:t>2021-10-14</w:t>
                </w:r>
              </w:p>
            </w:tc>
          </w:sdtContent>
        </w:sdt>
        <w:sdt>
          <w:sdtPr>
            <w:rPr>
              <w:lang w:val="en-US"/>
            </w:rPr>
            <w:id w:val="1307354034"/>
            <w:placeholder>
              <w:docPart w:val="E8372EE4A8F345AA8423EF44643F8FB1"/>
            </w:placeholder>
            <w:date w:fullDate="2022-04-30T00:00:00Z">
              <w:dateFormat w:val="yyyy-MM-dd"/>
              <w:lid w:val="sv-SE"/>
              <w:storeMappedDataAs w:val="dateTime"/>
              <w:calendar w:val="gregorian"/>
            </w:date>
          </w:sdtPr>
          <w:sdtEndPr/>
          <w:sdtContent>
            <w:tc>
              <w:tcPr>
                <w:tcW w:w="4530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6BDC79F" w14:textId="3F421D9C" w:rsidR="003B744B" w:rsidRPr="00212F04" w:rsidRDefault="00AC1A79" w:rsidP="00264821">
                <w:pPr>
                  <w:pStyle w:val="Brdtext0"/>
                  <w:spacing w:after="60"/>
                  <w:rPr>
                    <w:lang w:val="en-US"/>
                  </w:rPr>
                </w:pPr>
                <w:r>
                  <w:t>2022-04-30</w:t>
                </w:r>
              </w:p>
            </w:tc>
          </w:sdtContent>
        </w:sdt>
      </w:tr>
      <w:tr w:rsidR="000B40E8" w:rsidRPr="00355FFA" w14:paraId="0BA03594" w14:textId="77777777" w:rsidTr="003B744B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86ACCE" w14:textId="77777777" w:rsidR="000B40E8" w:rsidRPr="00355FFA" w:rsidRDefault="00BA2A02" w:rsidP="001D116B">
            <w:pPr>
              <w:pStyle w:val="ledtext"/>
              <w:rPr>
                <w:rFonts w:asciiTheme="minorHAnsi" w:hAnsiTheme="minorHAnsi" w:cstheme="minorHAnsi"/>
                <w:sz w:val="16"/>
              </w:rPr>
            </w:pPr>
            <w:r w:rsidRPr="00355FFA">
              <w:rPr>
                <w:rFonts w:asciiTheme="minorHAnsi" w:hAnsiTheme="minorHAnsi" w:cstheme="minorHAnsi"/>
                <w:sz w:val="16"/>
              </w:rPr>
              <w:t>Projektkoordinator</w:t>
            </w:r>
            <w:r w:rsidR="001D116B" w:rsidRPr="00355FFA">
              <w:rPr>
                <w:rFonts w:asciiTheme="minorHAnsi" w:hAnsiTheme="minorHAnsi" w:cstheme="minorHAnsi"/>
                <w:sz w:val="16"/>
              </w:rPr>
              <w:t xml:space="preserve"> (</w:t>
            </w:r>
            <w:proofErr w:type="spellStart"/>
            <w:r w:rsidR="001D116B" w:rsidRPr="00355FFA">
              <w:rPr>
                <w:rFonts w:asciiTheme="minorHAnsi" w:hAnsiTheme="minorHAnsi" w:cstheme="minorHAnsi"/>
                <w:sz w:val="16"/>
              </w:rPr>
              <w:t>namn</w:t>
            </w:r>
            <w:proofErr w:type="spellEnd"/>
            <w:r w:rsidR="001D116B" w:rsidRPr="00355FFA">
              <w:rPr>
                <w:rFonts w:asciiTheme="minorHAnsi" w:hAnsiTheme="minorHAnsi" w:cstheme="minorHAnsi"/>
                <w:sz w:val="16"/>
              </w:rPr>
              <w:t xml:space="preserve">, </w:t>
            </w:r>
            <w:proofErr w:type="spellStart"/>
            <w:r w:rsidR="001D116B" w:rsidRPr="00355FFA">
              <w:rPr>
                <w:rFonts w:asciiTheme="minorHAnsi" w:hAnsiTheme="minorHAnsi" w:cstheme="minorHAnsi"/>
                <w:sz w:val="16"/>
              </w:rPr>
              <w:t>organisationsnummer</w:t>
            </w:r>
            <w:proofErr w:type="spellEnd"/>
            <w:r w:rsidR="001D116B" w:rsidRPr="00355FFA">
              <w:rPr>
                <w:rFonts w:asciiTheme="minorHAnsi" w:hAnsiTheme="minorHAnsi" w:cstheme="minorHAnsi"/>
                <w:sz w:val="16"/>
              </w:rPr>
              <w:t>)</w:t>
            </w:r>
          </w:p>
        </w:tc>
      </w:tr>
      <w:tr w:rsidR="000B40E8" w:rsidRPr="00422616" w14:paraId="16E19866" w14:textId="77777777" w:rsidTr="003B744B">
        <w:sdt>
          <w:sdtPr>
            <w:rPr>
              <w:lang w:val="en-GB"/>
            </w:rPr>
            <w:id w:val="-1920466782"/>
            <w:placeholder>
              <w:docPart w:val="7DF4B06F30A64736BC80B55197810928"/>
            </w:placeholder>
            <w15:appearance w15:val="hidden"/>
          </w:sdtPr>
          <w:sdtEndPr/>
          <w:sdtContent>
            <w:tc>
              <w:tcPr>
                <w:tcW w:w="9060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C3420F8" w14:textId="4D5761F4" w:rsidR="000B40E8" w:rsidRPr="00C41F8F" w:rsidRDefault="00AC1A79" w:rsidP="00DC71E8">
                <w:pPr>
                  <w:pStyle w:val="Brdtext0"/>
                  <w:spacing w:after="60"/>
                  <w:rPr>
                    <w:lang w:val="en-GB"/>
                  </w:rPr>
                </w:pPr>
                <w:r w:rsidRPr="00AC1A79">
                  <w:t>Föreningen Installatörsföretagen (802000-7376)</w:t>
                </w:r>
              </w:p>
            </w:tc>
          </w:sdtContent>
        </w:sdt>
      </w:tr>
      <w:tr w:rsidR="000B40E8" w:rsidRPr="00355FFA" w14:paraId="06FB035E" w14:textId="77777777" w:rsidTr="003B744B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A02D69" w14:textId="77777777" w:rsidR="000B40E8" w:rsidRPr="00355FFA" w:rsidRDefault="000B40E8" w:rsidP="001D116B">
            <w:pPr>
              <w:pStyle w:val="ledtext"/>
              <w:rPr>
                <w:rFonts w:asciiTheme="minorHAnsi" w:hAnsiTheme="minorHAnsi" w:cstheme="minorHAnsi"/>
                <w:sz w:val="16"/>
              </w:rPr>
            </w:pPr>
            <w:proofErr w:type="spellStart"/>
            <w:r w:rsidRPr="00355FFA">
              <w:rPr>
                <w:rFonts w:asciiTheme="minorHAnsi" w:hAnsiTheme="minorHAnsi" w:cstheme="minorHAnsi"/>
                <w:sz w:val="16"/>
              </w:rPr>
              <w:t>Projektledare</w:t>
            </w:r>
            <w:proofErr w:type="spellEnd"/>
            <w:r w:rsidR="001D116B" w:rsidRPr="00355FFA">
              <w:rPr>
                <w:rFonts w:asciiTheme="minorHAnsi" w:hAnsiTheme="minorHAnsi" w:cstheme="minorHAnsi"/>
                <w:sz w:val="16"/>
              </w:rPr>
              <w:t xml:space="preserve"> (</w:t>
            </w:r>
            <w:proofErr w:type="spellStart"/>
            <w:r w:rsidR="001D116B" w:rsidRPr="00355FFA">
              <w:rPr>
                <w:rFonts w:asciiTheme="minorHAnsi" w:hAnsiTheme="minorHAnsi" w:cstheme="minorHAnsi"/>
                <w:sz w:val="16"/>
              </w:rPr>
              <w:t>namn</w:t>
            </w:r>
            <w:proofErr w:type="spellEnd"/>
            <w:r w:rsidR="001D116B" w:rsidRPr="00355FFA">
              <w:rPr>
                <w:rFonts w:asciiTheme="minorHAnsi" w:hAnsiTheme="minorHAnsi" w:cstheme="minorHAnsi"/>
                <w:sz w:val="16"/>
              </w:rPr>
              <w:t xml:space="preserve">, </w:t>
            </w:r>
            <w:proofErr w:type="spellStart"/>
            <w:r w:rsidR="001D116B" w:rsidRPr="00355FFA">
              <w:rPr>
                <w:rFonts w:asciiTheme="minorHAnsi" w:hAnsiTheme="minorHAnsi" w:cstheme="minorHAnsi"/>
                <w:sz w:val="16"/>
              </w:rPr>
              <w:t>organisation</w:t>
            </w:r>
            <w:proofErr w:type="spellEnd"/>
            <w:r w:rsidR="001D116B" w:rsidRPr="00355FFA">
              <w:rPr>
                <w:rFonts w:asciiTheme="minorHAnsi" w:hAnsiTheme="minorHAnsi" w:cstheme="minorHAnsi"/>
                <w:sz w:val="16"/>
              </w:rPr>
              <w:t xml:space="preserve">, e-post, </w:t>
            </w:r>
            <w:proofErr w:type="spellStart"/>
            <w:r w:rsidR="001D116B" w:rsidRPr="00355FFA">
              <w:rPr>
                <w:rFonts w:asciiTheme="minorHAnsi" w:hAnsiTheme="minorHAnsi" w:cstheme="minorHAnsi"/>
                <w:sz w:val="16"/>
              </w:rPr>
              <w:t>tfn</w:t>
            </w:r>
            <w:proofErr w:type="spellEnd"/>
            <w:r w:rsidR="00BA2A02" w:rsidRPr="00355FFA">
              <w:rPr>
                <w:rFonts w:asciiTheme="minorHAnsi" w:hAnsiTheme="minorHAnsi" w:cstheme="minorHAnsi"/>
                <w:sz w:val="16"/>
              </w:rPr>
              <w:t>)</w:t>
            </w:r>
          </w:p>
        </w:tc>
      </w:tr>
      <w:tr w:rsidR="000B40E8" w:rsidRPr="00DC71E8" w14:paraId="781EBEFE" w14:textId="77777777" w:rsidTr="003B744B">
        <w:sdt>
          <w:sdtPr>
            <w:rPr>
              <w:lang w:val="en-GB"/>
            </w:rPr>
            <w:id w:val="1925604609"/>
            <w:placeholder>
              <w:docPart w:val="809EDF4BD6A24988B2BEB0B9F25A1A1F"/>
            </w:placeholder>
            <w15:appearance w15:val="hidden"/>
          </w:sdtPr>
          <w:sdtEndPr/>
          <w:sdtContent>
            <w:tc>
              <w:tcPr>
                <w:tcW w:w="9060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6BCE80A" w14:textId="0B89561C" w:rsidR="000B40E8" w:rsidRPr="00AC1A79" w:rsidRDefault="00264821" w:rsidP="00264821">
                <w:pPr>
                  <w:pStyle w:val="Brdtext0"/>
                  <w:spacing w:after="60"/>
                </w:pPr>
                <w:r w:rsidRPr="00AC1A79">
                  <w:t>Karin Färnevik</w:t>
                </w:r>
                <w:r w:rsidR="00AC1A79" w:rsidRPr="00AC1A79">
                  <w:t>, APAE Konsult AB</w:t>
                </w:r>
                <w:r w:rsidR="00AC1A79">
                  <w:t>, karin.farnevik@apae.se, 0705-21 13 66</w:t>
                </w:r>
              </w:p>
            </w:tc>
          </w:sdtContent>
        </w:sdt>
      </w:tr>
      <w:tr w:rsidR="000B40E8" w:rsidRPr="00355FFA" w14:paraId="51BDA2CC" w14:textId="77777777" w:rsidTr="003B744B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91FDAD" w14:textId="77777777" w:rsidR="000B40E8" w:rsidRPr="00355FFA" w:rsidRDefault="00BA2A02" w:rsidP="004A48FA">
            <w:pPr>
              <w:pStyle w:val="ledtext"/>
              <w:rPr>
                <w:rFonts w:asciiTheme="minorHAnsi" w:hAnsiTheme="minorHAnsi" w:cstheme="minorHAnsi"/>
                <w:sz w:val="16"/>
              </w:rPr>
            </w:pPr>
            <w:r w:rsidRPr="00355FFA">
              <w:rPr>
                <w:rFonts w:asciiTheme="minorHAnsi" w:hAnsiTheme="minorHAnsi" w:cstheme="minorHAnsi"/>
                <w:sz w:val="16"/>
              </w:rPr>
              <w:t>Projektpartners</w:t>
            </w:r>
          </w:p>
        </w:tc>
      </w:tr>
      <w:tr w:rsidR="000B40E8" w:rsidRPr="00422616" w14:paraId="7B7948DD" w14:textId="77777777" w:rsidTr="003B744B">
        <w:sdt>
          <w:sdtPr>
            <w:rPr>
              <w:lang w:val="en-GB"/>
            </w:rPr>
            <w:id w:val="-1017005157"/>
            <w:placeholder>
              <w:docPart w:val="53E3363F1EC04E298232AAE8DF9C10F9"/>
            </w:placeholder>
            <w15:appearance w15:val="hidden"/>
          </w:sdtPr>
          <w:sdtEndPr/>
          <w:sdtContent>
            <w:tc>
              <w:tcPr>
                <w:tcW w:w="9060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31B5ADA" w14:textId="3D3ABFA1" w:rsidR="000B40E8" w:rsidRPr="00C41F8F" w:rsidRDefault="00AC1A79" w:rsidP="00DC71E8">
                <w:pPr>
                  <w:pStyle w:val="Brdtext0"/>
                  <w:spacing w:after="60"/>
                  <w:rPr>
                    <w:lang w:val="en-GB"/>
                  </w:rPr>
                </w:pPr>
                <w:proofErr w:type="spellStart"/>
                <w:r>
                  <w:rPr>
                    <w:lang w:val="en-GB"/>
                  </w:rPr>
                  <w:t>Byggföretagen</w:t>
                </w:r>
                <w:proofErr w:type="spellEnd"/>
                <w:r>
                  <w:rPr>
                    <w:lang w:val="en-GB"/>
                  </w:rPr>
                  <w:t xml:space="preserve">, </w:t>
                </w:r>
                <w:proofErr w:type="spellStart"/>
                <w:r>
                  <w:rPr>
                    <w:lang w:val="en-GB"/>
                  </w:rPr>
                  <w:t>Byggherrarna</w:t>
                </w:r>
                <w:proofErr w:type="spellEnd"/>
              </w:p>
            </w:tc>
          </w:sdtContent>
        </w:sdt>
      </w:tr>
    </w:tbl>
    <w:p w14:paraId="76ED473C" w14:textId="77777777" w:rsidR="0023037C" w:rsidRDefault="0023037C" w:rsidP="0023037C">
      <w:pPr>
        <w:pStyle w:val="Brdtext0"/>
      </w:pPr>
    </w:p>
    <w:tbl>
      <w:tblPr>
        <w:tblStyle w:val="Tabellrutnt"/>
        <w:tblW w:w="5006" w:type="pct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81"/>
      </w:tblGrid>
      <w:tr w:rsidR="00502D77" w:rsidRPr="00355FFA" w14:paraId="3A3130DF" w14:textId="77777777" w:rsidTr="00A57BC9">
        <w:tc>
          <w:tcPr>
            <w:tcW w:w="9071" w:type="dxa"/>
          </w:tcPr>
          <w:p w14:paraId="07D2B9DE" w14:textId="77777777" w:rsidR="00502D77" w:rsidRPr="00F943DB" w:rsidRDefault="00502D77" w:rsidP="00577BA1">
            <w:pPr>
              <w:pStyle w:val="Rubrik2"/>
            </w:pPr>
            <w:proofErr w:type="spellStart"/>
            <w:r>
              <w:t>Projektbild</w:t>
            </w:r>
            <w:proofErr w:type="spellEnd"/>
          </w:p>
        </w:tc>
      </w:tr>
      <w:tr w:rsidR="00502D77" w:rsidRPr="000579B3" w14:paraId="29624989" w14:textId="77777777" w:rsidTr="00A57BC9">
        <w:trPr>
          <w:trHeight w:val="1149"/>
        </w:trPr>
        <w:sdt>
          <w:sdtPr>
            <w:rPr>
              <w:lang w:val="en-GB"/>
            </w:rPr>
            <w:id w:val="-629784789"/>
            <w:placeholder>
              <w:docPart w:val="F9CFB810DE2E439096001AABEEEFB361"/>
            </w:placeholder>
            <w15:appearance w15:val="hidden"/>
          </w:sdtPr>
          <w:sdtEndPr/>
          <w:sdtContent>
            <w:tc>
              <w:tcPr>
                <w:tcW w:w="9071" w:type="dxa"/>
              </w:tcPr>
              <w:p w14:paraId="0C2CAFD6" w14:textId="2FEFA8C5" w:rsidR="00502D77" w:rsidRPr="00502D77" w:rsidRDefault="00AC1A79" w:rsidP="00A57BC9">
                <w:pPr>
                  <w:spacing w:before="60"/>
                  <w:ind w:right="2028"/>
                </w:pPr>
                <w:r>
                  <w:rPr>
                    <w:noProof/>
                  </w:rPr>
                  <w:drawing>
                    <wp:inline distT="0" distB="0" distL="0" distR="0" wp14:anchorId="182A54FA" wp14:editId="29CF56E7">
                      <wp:extent cx="2621280" cy="1371600"/>
                      <wp:effectExtent l="0" t="0" r="7620" b="0"/>
                      <wp:docPr id="1" name="Bildobjekt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 rotWithShape="1">
                              <a:blip r:embed="rId8"/>
                              <a:srcRect l="18389" t="30106" r="36098" b="2755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21280" cy="13716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3AABC75D" w14:textId="6FC769AF" w:rsidR="006A1D43" w:rsidRDefault="00A47DC2" w:rsidP="006A1D43">
      <w:pPr>
        <w:pStyle w:val="brdtext"/>
        <w:spacing w:after="0" w:line="240" w:lineRule="auto"/>
      </w:pPr>
      <w:r>
        <w:t xml:space="preserve">Bild: Från Kunskap till nytta </w:t>
      </w:r>
      <w:r>
        <w:tab/>
      </w:r>
      <w:r>
        <w:tab/>
      </w:r>
      <w:r w:rsidRPr="00A47DC2">
        <w:rPr>
          <w:i/>
          <w:iCs/>
        </w:rPr>
        <w:t xml:space="preserve">Illustration av Maja Westman, </w:t>
      </w:r>
      <w:proofErr w:type="spellStart"/>
      <w:r w:rsidRPr="00A47DC2">
        <w:rPr>
          <w:i/>
          <w:iCs/>
        </w:rPr>
        <w:t>Theory</w:t>
      </w:r>
      <w:proofErr w:type="spellEnd"/>
      <w:r w:rsidRPr="00A47DC2">
        <w:rPr>
          <w:i/>
          <w:iCs/>
        </w:rPr>
        <w:t xml:space="preserve"> </w:t>
      </w:r>
      <w:proofErr w:type="spellStart"/>
      <w:r w:rsidRPr="00A47DC2">
        <w:rPr>
          <w:i/>
          <w:iCs/>
        </w:rPr>
        <w:t>into</w:t>
      </w:r>
      <w:proofErr w:type="spellEnd"/>
      <w:r w:rsidRPr="00A47DC2">
        <w:rPr>
          <w:i/>
          <w:iCs/>
        </w:rPr>
        <w:t xml:space="preserve"> </w:t>
      </w:r>
      <w:proofErr w:type="spellStart"/>
      <w:r w:rsidRPr="00A47DC2">
        <w:rPr>
          <w:i/>
          <w:iCs/>
        </w:rPr>
        <w:t>Practice</w:t>
      </w:r>
      <w:proofErr w:type="spellEnd"/>
    </w:p>
    <w:tbl>
      <w:tblPr>
        <w:tblStyle w:val="Tabellrutn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635643" w:rsidRPr="00355FFA" w14:paraId="49BF4CF4" w14:textId="77777777" w:rsidTr="00A57BC9">
        <w:tc>
          <w:tcPr>
            <w:tcW w:w="9070" w:type="dxa"/>
            <w:shd w:val="clear" w:color="auto" w:fill="auto"/>
          </w:tcPr>
          <w:p w14:paraId="6B0C1645" w14:textId="77777777" w:rsidR="00635643" w:rsidRPr="00355FFA" w:rsidRDefault="00635643" w:rsidP="00577BA1">
            <w:pPr>
              <w:pStyle w:val="Rubrik2"/>
            </w:pPr>
            <w:r>
              <w:t>Mål, syfte och förväntad nytta</w:t>
            </w:r>
          </w:p>
        </w:tc>
      </w:tr>
      <w:tr w:rsidR="00635643" w:rsidRPr="0023614C" w14:paraId="25F58730" w14:textId="77777777" w:rsidTr="00A57BC9">
        <w:trPr>
          <w:trHeight w:val="1093"/>
        </w:trPr>
        <w:sdt>
          <w:sdtPr>
            <w:rPr>
              <w:lang w:val="en-GB"/>
            </w:rPr>
            <w:id w:val="-2136869075"/>
            <w:placeholder>
              <w:docPart w:val="D63D9B22D3224A7BB8C16D67EEAA901E"/>
            </w:placeholder>
            <w15:appearance w15:val="hidden"/>
          </w:sdtPr>
          <w:sdtEndPr/>
          <w:sdtContent>
            <w:tc>
              <w:tcPr>
                <w:tcW w:w="9070" w:type="dxa"/>
                <w:shd w:val="clear" w:color="auto" w:fill="auto"/>
              </w:tcPr>
              <w:p w14:paraId="52ADD970" w14:textId="086C436F" w:rsidR="00AC1A79" w:rsidRDefault="00AC1A79" w:rsidP="00AC1A79">
                <w:r>
                  <w:t xml:space="preserve">Föreliggande projekt avser att paketera förstudiens resultat i olika format för att påbörja spridning och </w:t>
                </w:r>
                <w:r w:rsidR="0099496A">
                  <w:t xml:space="preserve">en bred </w:t>
                </w:r>
                <w:r>
                  <w:t xml:space="preserve">förankring av </w:t>
                </w:r>
                <w:r w:rsidR="0099496A">
                  <w:t xml:space="preserve">de </w:t>
                </w:r>
                <w:r>
                  <w:t xml:space="preserve">fem identifierade rekommendationer </w:t>
                </w:r>
                <w:r w:rsidR="0099496A">
                  <w:t>som utgör grunden för</w:t>
                </w:r>
                <w:r>
                  <w:t xml:space="preserve"> kunskaps- och utvecklingsarbete i</w:t>
                </w:r>
                <w:r w:rsidR="0099496A">
                  <w:t xml:space="preserve"> organisationer inom</w:t>
                </w:r>
                <w:r>
                  <w:t xml:space="preserve"> samhällsbyggnadssektorn. Därmed läggs grunden för sektorns rörelse mot att arbeta strukturerat och regelmässigt med kunskapsuppbyggnad och implementering av ny kunskap i organisationer. Detta arbete är också grunden för kontinuerligt utvecklingsarbete, livslångt lärande och innovationsarbete.</w:t>
                </w:r>
                <w:r w:rsidRPr="00B56AD4">
                  <w:t xml:space="preserve"> </w:t>
                </w:r>
              </w:p>
              <w:p w14:paraId="4EAAAEA2" w14:textId="77777777" w:rsidR="00AC1A79" w:rsidRPr="0099496A" w:rsidRDefault="00AC1A79" w:rsidP="00AC1A79"/>
              <w:p w14:paraId="4AF7F818" w14:textId="3E8B8F52" w:rsidR="00635643" w:rsidRPr="00A57BC9" w:rsidRDefault="00AC1A79" w:rsidP="0099496A">
                <w:r w:rsidRPr="0099496A">
                  <w:t xml:space="preserve">Den förväntade effekten av projektet är ett framåtriktat och behovsorienterat samtal kring hur förutsättningar kan skapas för att organisationer verksamma inom samhällsbyggnadssektorn ska omsätta kunskap mer regelmässigt i nytta. </w:t>
                </w:r>
              </w:p>
            </w:tc>
          </w:sdtContent>
        </w:sdt>
      </w:tr>
    </w:tbl>
    <w:p w14:paraId="57500771" w14:textId="77777777" w:rsidR="00635643" w:rsidRDefault="00635643" w:rsidP="006A1D43">
      <w:pPr>
        <w:pStyle w:val="brdtext"/>
        <w:spacing w:after="0" w:line="240" w:lineRule="auto"/>
      </w:pPr>
    </w:p>
    <w:tbl>
      <w:tblPr>
        <w:tblStyle w:val="Tabellrutn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635643" w:rsidRPr="00355FFA" w14:paraId="3BAB8F45" w14:textId="77777777" w:rsidTr="00A57BC9">
        <w:tc>
          <w:tcPr>
            <w:tcW w:w="9070" w:type="dxa"/>
            <w:shd w:val="clear" w:color="auto" w:fill="auto"/>
          </w:tcPr>
          <w:p w14:paraId="343A4D13" w14:textId="77777777" w:rsidR="00635643" w:rsidRPr="00355FFA" w:rsidRDefault="00635643" w:rsidP="00577BA1">
            <w:pPr>
              <w:pStyle w:val="Rubrik2"/>
            </w:pPr>
            <w:r>
              <w:t>Projektets behovsägare</w:t>
            </w:r>
          </w:p>
        </w:tc>
      </w:tr>
      <w:tr w:rsidR="00635643" w:rsidRPr="0023614C" w14:paraId="15A67C9B" w14:textId="77777777" w:rsidTr="00A57BC9">
        <w:trPr>
          <w:trHeight w:val="1107"/>
        </w:trPr>
        <w:sdt>
          <w:sdtPr>
            <w:rPr>
              <w:lang w:val="en-GB"/>
            </w:rPr>
            <w:id w:val="-1293592795"/>
            <w:placeholder>
              <w:docPart w:val="D0F7AA29D109403BA48EF0CE50207026"/>
            </w:placeholder>
            <w15:appearance w15:val="hidden"/>
          </w:sdtPr>
          <w:sdtEndPr/>
          <w:sdtContent>
            <w:tc>
              <w:tcPr>
                <w:tcW w:w="9070" w:type="dxa"/>
                <w:shd w:val="clear" w:color="auto" w:fill="auto"/>
              </w:tcPr>
              <w:p w14:paraId="3FA41AD7" w14:textId="48F61817" w:rsidR="00635643" w:rsidRPr="00A57BC9" w:rsidRDefault="0099496A" w:rsidP="00577BA1">
                <w:pPr>
                  <w:spacing w:before="60"/>
                </w:pPr>
                <w:r w:rsidRPr="0099496A">
                  <w:t>Resultaten från projektet är a</w:t>
                </w:r>
                <w:r>
                  <w:t>llmängiltiga och därmed direkt applicerbara i varje typ av organisation inom samhällsbyggnadssektorn. Framförallt utgör projektets resultat underlag för bransch-, intresse- och medlemsorganisationer som verkar inom sektorn, och ofta har roller i mellanrummet mellan akademi och näringsliv, att föra samtal kring behov av stöd till organisationer att strukturerat börja implementera de identifierade rekommendationerna brett i samhällsbyggnadssektorn.</w:t>
                </w:r>
              </w:p>
            </w:tc>
          </w:sdtContent>
        </w:sdt>
      </w:tr>
    </w:tbl>
    <w:p w14:paraId="2F06F943" w14:textId="77777777" w:rsidR="00635643" w:rsidRPr="00502D77" w:rsidRDefault="00635643" w:rsidP="006A1D43">
      <w:pPr>
        <w:pStyle w:val="brdtext"/>
        <w:spacing w:after="0" w:line="240" w:lineRule="auto"/>
      </w:pPr>
    </w:p>
    <w:tbl>
      <w:tblPr>
        <w:tblStyle w:val="Tabellrutn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"/>
        <w:gridCol w:w="3412"/>
        <w:gridCol w:w="5546"/>
      </w:tblGrid>
      <w:tr w:rsidR="006A1D43" w:rsidRPr="00355FFA" w14:paraId="2EC22B75" w14:textId="77777777" w:rsidTr="00A47DC2">
        <w:trPr>
          <w:gridBefore w:val="1"/>
          <w:wBefore w:w="142" w:type="dxa"/>
        </w:trPr>
        <w:tc>
          <w:tcPr>
            <w:tcW w:w="8928" w:type="dxa"/>
            <w:gridSpan w:val="2"/>
          </w:tcPr>
          <w:p w14:paraId="39954699" w14:textId="77777777" w:rsidR="006A1D43" w:rsidRPr="00355FFA" w:rsidRDefault="00F943DB" w:rsidP="00F943DB">
            <w:pPr>
              <w:pStyle w:val="Rubrik2"/>
            </w:pPr>
            <w:r>
              <w:lastRenderedPageBreak/>
              <w:t xml:space="preserve">Planerade </w:t>
            </w:r>
            <w:r w:rsidRPr="00F943DB">
              <w:t>arbetspaket och förväntade leveranser</w:t>
            </w:r>
          </w:p>
        </w:tc>
      </w:tr>
      <w:tr w:rsidR="006A1D43" w:rsidRPr="0023614C" w14:paraId="1AC03737" w14:textId="77777777" w:rsidTr="00A47DC2">
        <w:trPr>
          <w:trHeight w:val="1249"/>
        </w:trPr>
        <w:sdt>
          <w:sdtPr>
            <w:rPr>
              <w:lang w:val="en-GB"/>
            </w:rPr>
            <w:id w:val="-729617748"/>
            <w:placeholder>
              <w:docPart w:val="A99D541AA6D342909616FCA2A535FD59"/>
            </w:placeholder>
            <w15:appearance w15:val="hidden"/>
          </w:sdtPr>
          <w:sdtEndPr/>
          <w:sdtContent>
            <w:tc>
              <w:tcPr>
                <w:tcW w:w="9070" w:type="dxa"/>
                <w:gridSpan w:val="3"/>
              </w:tcPr>
              <w:p w14:paraId="510337CB" w14:textId="1D4EAE25" w:rsidR="00DD6E10" w:rsidRDefault="00DD6E10" w:rsidP="0099496A">
                <w:pPr>
                  <w:spacing w:before="60"/>
                </w:pPr>
              </w:p>
              <w:tbl>
                <w:tblPr>
                  <w:tblStyle w:val="Tabellrutnt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3439"/>
                  <w:gridCol w:w="5405"/>
                </w:tblGrid>
                <w:tr w:rsidR="00DD6E10" w:rsidRPr="001032B3" w14:paraId="5A35F19F" w14:textId="77777777" w:rsidTr="00A47DC2">
                  <w:tc>
                    <w:tcPr>
                      <w:tcW w:w="3429" w:type="dxa"/>
                      <w:shd w:val="clear" w:color="auto" w:fill="D9D9D9" w:themeFill="background1" w:themeFillShade="D9"/>
                    </w:tcPr>
                    <w:p w14:paraId="165C8F2A" w14:textId="77777777" w:rsidR="00DD6E10" w:rsidRPr="00E14BEA" w:rsidRDefault="00DD6E10" w:rsidP="00DD6E10">
                      <w:pPr>
                        <w:rPr>
                          <w:b/>
                          <w:sz w:val="20"/>
                          <w:szCs w:val="72"/>
                        </w:rPr>
                      </w:pPr>
                      <w:r>
                        <w:rPr>
                          <w:szCs w:val="72"/>
                        </w:rPr>
                        <w:br w:type="page"/>
                      </w:r>
                      <w:r w:rsidRPr="00E14BEA">
                        <w:rPr>
                          <w:b/>
                          <w:sz w:val="20"/>
                          <w:szCs w:val="72"/>
                        </w:rPr>
                        <w:t xml:space="preserve">Arbetspaket (AP) nr </w:t>
                      </w:r>
                      <w:r>
                        <w:rPr>
                          <w:b/>
                          <w:sz w:val="20"/>
                          <w:szCs w:val="72"/>
                        </w:rPr>
                        <w:t>1</w:t>
                      </w:r>
                    </w:p>
                  </w:tc>
                  <w:tc>
                    <w:tcPr>
                      <w:tcW w:w="5390" w:type="dxa"/>
                      <w:shd w:val="clear" w:color="auto" w:fill="D9D9D9" w:themeFill="background1" w:themeFillShade="D9"/>
                    </w:tcPr>
                    <w:p w14:paraId="77ED006B" w14:textId="77777777" w:rsidR="00DD6E10" w:rsidRPr="00E14BEA" w:rsidRDefault="00DD6E10" w:rsidP="00DD6E10">
                      <w:pPr>
                        <w:rPr>
                          <w:b/>
                          <w:sz w:val="20"/>
                          <w:szCs w:val="72"/>
                        </w:rPr>
                      </w:pPr>
                      <w:r>
                        <w:rPr>
                          <w:b/>
                          <w:sz w:val="20"/>
                          <w:szCs w:val="72"/>
                        </w:rPr>
                        <w:t>Presentationsmaterial</w:t>
                      </w:r>
                    </w:p>
                  </w:tc>
                </w:tr>
                <w:tr w:rsidR="00DD6E10" w:rsidRPr="001032B3" w14:paraId="033A054A" w14:textId="77777777" w:rsidTr="00A47DC2">
                  <w:tc>
                    <w:tcPr>
                      <w:tcW w:w="3429" w:type="dxa"/>
                    </w:tcPr>
                    <w:p w14:paraId="62833834" w14:textId="77777777" w:rsidR="00DD6E10" w:rsidRPr="00E14BEA" w:rsidRDefault="00DD6E10" w:rsidP="00DD6E10">
                      <w:pPr>
                        <w:rPr>
                          <w:sz w:val="20"/>
                          <w:szCs w:val="72"/>
                        </w:rPr>
                      </w:pPr>
                      <w:r w:rsidRPr="00E14BEA">
                        <w:rPr>
                          <w:sz w:val="20"/>
                          <w:szCs w:val="72"/>
                        </w:rPr>
                        <w:t>Start- och slutdatum</w:t>
                      </w:r>
                    </w:p>
                  </w:tc>
                  <w:tc>
                    <w:tcPr>
                      <w:tcW w:w="5390" w:type="dxa"/>
                    </w:tcPr>
                    <w:p w14:paraId="5F0FFBC1" w14:textId="77777777" w:rsidR="00DD6E10" w:rsidRPr="00E14BEA" w:rsidRDefault="00DD6E10" w:rsidP="00DD6E10">
                      <w:pPr>
                        <w:rPr>
                          <w:sz w:val="20"/>
                          <w:szCs w:val="72"/>
                        </w:rPr>
                      </w:pPr>
                      <w:r>
                        <w:rPr>
                          <w:sz w:val="20"/>
                          <w:szCs w:val="72"/>
                        </w:rPr>
                        <w:t>2021-09-01 – 2021-11-30</w:t>
                      </w:r>
                    </w:p>
                  </w:tc>
                </w:tr>
                <w:tr w:rsidR="00DD6E10" w:rsidRPr="00DD6E10" w14:paraId="0A760400" w14:textId="77777777" w:rsidTr="00A47DC2">
                  <w:tc>
                    <w:tcPr>
                      <w:tcW w:w="3429" w:type="dxa"/>
                    </w:tcPr>
                    <w:p w14:paraId="351D54A4" w14:textId="77777777" w:rsidR="00DD6E10" w:rsidRPr="00E14BEA" w:rsidRDefault="00DD6E10" w:rsidP="00DD6E10">
                      <w:pPr>
                        <w:rPr>
                          <w:sz w:val="20"/>
                          <w:szCs w:val="72"/>
                        </w:rPr>
                      </w:pPr>
                      <w:r w:rsidRPr="00E14BEA">
                        <w:rPr>
                          <w:sz w:val="20"/>
                          <w:szCs w:val="72"/>
                        </w:rPr>
                        <w:t>Ansvarig projektpart</w:t>
                      </w:r>
                    </w:p>
                  </w:tc>
                  <w:tc>
                    <w:tcPr>
                      <w:tcW w:w="5390" w:type="dxa"/>
                    </w:tcPr>
                    <w:p w14:paraId="4144E0EF" w14:textId="4265B316" w:rsidR="00DD6E10" w:rsidRPr="00C86B63" w:rsidRDefault="00DD6E10" w:rsidP="00DD6E10">
                      <w:pPr>
                        <w:rPr>
                          <w:sz w:val="20"/>
                          <w:szCs w:val="72"/>
                          <w:lang w:val="en-GB"/>
                        </w:rPr>
                      </w:pPr>
                      <w:r w:rsidRPr="00C86B63">
                        <w:rPr>
                          <w:sz w:val="20"/>
                          <w:szCs w:val="72"/>
                          <w:lang w:val="en-GB"/>
                        </w:rPr>
                        <w:t>Maja Westman, Theory in</w:t>
                      </w:r>
                      <w:r>
                        <w:rPr>
                          <w:sz w:val="20"/>
                          <w:szCs w:val="72"/>
                          <w:lang w:val="en-GB"/>
                        </w:rPr>
                        <w:t>to Practice</w:t>
                      </w:r>
                    </w:p>
                  </w:tc>
                </w:tr>
                <w:tr w:rsidR="00DD6E10" w:rsidRPr="001032B3" w14:paraId="7A7769B6" w14:textId="77777777" w:rsidTr="00A47DC2">
                  <w:tc>
                    <w:tcPr>
                      <w:tcW w:w="3429" w:type="dxa"/>
                    </w:tcPr>
                    <w:p w14:paraId="6C8418F0" w14:textId="77777777" w:rsidR="00DD6E10" w:rsidRPr="00E14BEA" w:rsidRDefault="00DD6E10" w:rsidP="00DD6E10">
                      <w:pPr>
                        <w:rPr>
                          <w:sz w:val="20"/>
                          <w:szCs w:val="72"/>
                        </w:rPr>
                      </w:pPr>
                      <w:r w:rsidRPr="00E14BEA">
                        <w:rPr>
                          <w:sz w:val="20"/>
                          <w:szCs w:val="72"/>
                        </w:rPr>
                        <w:t>Beskrivning av innehåll</w:t>
                      </w:r>
                    </w:p>
                  </w:tc>
                  <w:tc>
                    <w:tcPr>
                      <w:tcW w:w="5390" w:type="dxa"/>
                    </w:tcPr>
                    <w:p w14:paraId="22BD9E15" w14:textId="77777777" w:rsidR="00DD6E10" w:rsidRDefault="00DD6E10" w:rsidP="00DD6E10">
                      <w:pPr>
                        <w:rPr>
                          <w:sz w:val="20"/>
                          <w:szCs w:val="72"/>
                        </w:rPr>
                      </w:pPr>
                      <w:r>
                        <w:rPr>
                          <w:sz w:val="20"/>
                          <w:szCs w:val="72"/>
                        </w:rPr>
                        <w:t>Planera framtagandet av process som genererar färdigt presentationsmaterial tillsammans med projektledare.</w:t>
                      </w:r>
                    </w:p>
                    <w:p w14:paraId="5F665EDF" w14:textId="77777777" w:rsidR="00DD6E10" w:rsidRDefault="00DD6E10" w:rsidP="00DD6E10">
                      <w:pPr>
                        <w:rPr>
                          <w:sz w:val="20"/>
                          <w:szCs w:val="72"/>
                        </w:rPr>
                      </w:pPr>
                      <w:r>
                        <w:rPr>
                          <w:sz w:val="20"/>
                          <w:szCs w:val="72"/>
                        </w:rPr>
                        <w:t>Genomföra analysarbete och sammanfatta budskap som ska kommuniceras i ett illustrerat och kommunikativt presentationsmaterial.</w:t>
                      </w:r>
                    </w:p>
                    <w:p w14:paraId="755289A5" w14:textId="77777777" w:rsidR="00DD6E10" w:rsidRPr="00E14BEA" w:rsidRDefault="00DD6E10" w:rsidP="00DD6E10">
                      <w:pPr>
                        <w:rPr>
                          <w:sz w:val="20"/>
                          <w:szCs w:val="72"/>
                        </w:rPr>
                      </w:pPr>
                    </w:p>
                  </w:tc>
                </w:tr>
                <w:tr w:rsidR="00DD6E10" w:rsidRPr="001032B3" w14:paraId="5C5E4F17" w14:textId="77777777" w:rsidTr="00A47DC2">
                  <w:tc>
                    <w:tcPr>
                      <w:tcW w:w="3429" w:type="dxa"/>
                    </w:tcPr>
                    <w:p w14:paraId="521F652D" w14:textId="77777777" w:rsidR="00DD6E10" w:rsidRPr="00E14BEA" w:rsidRDefault="00DD6E10" w:rsidP="00DD6E10">
                      <w:pPr>
                        <w:rPr>
                          <w:sz w:val="20"/>
                          <w:szCs w:val="72"/>
                        </w:rPr>
                      </w:pPr>
                      <w:r w:rsidRPr="00E14BEA">
                        <w:rPr>
                          <w:sz w:val="20"/>
                          <w:szCs w:val="72"/>
                        </w:rPr>
                        <w:t>Leverans</w:t>
                      </w:r>
                    </w:p>
                  </w:tc>
                  <w:tc>
                    <w:tcPr>
                      <w:tcW w:w="5390" w:type="dxa"/>
                    </w:tcPr>
                    <w:p w14:paraId="19794525" w14:textId="77777777" w:rsidR="00DD6E10" w:rsidRPr="00E14BEA" w:rsidRDefault="00DD6E10" w:rsidP="00DD6E10">
                      <w:pPr>
                        <w:rPr>
                          <w:sz w:val="20"/>
                          <w:szCs w:val="72"/>
                        </w:rPr>
                      </w:pPr>
                      <w:r>
                        <w:rPr>
                          <w:sz w:val="20"/>
                          <w:szCs w:val="72"/>
                        </w:rPr>
                        <w:t xml:space="preserve">Ett illustrerat och kommunikativt presentationsmaterial i </w:t>
                      </w:r>
                      <w:proofErr w:type="spellStart"/>
                      <w:r>
                        <w:rPr>
                          <w:sz w:val="20"/>
                          <w:szCs w:val="72"/>
                        </w:rPr>
                        <w:t>ppt</w:t>
                      </w:r>
                      <w:proofErr w:type="spellEnd"/>
                      <w:r>
                        <w:rPr>
                          <w:sz w:val="20"/>
                          <w:szCs w:val="72"/>
                        </w:rPr>
                        <w:t>-format med tillhörande talarpunkter.</w:t>
                      </w:r>
                    </w:p>
                  </w:tc>
                </w:tr>
              </w:tbl>
              <w:p w14:paraId="2ADA5E33" w14:textId="77777777" w:rsidR="00DD6E10" w:rsidRDefault="00DD6E10" w:rsidP="0099496A">
                <w:pPr>
                  <w:spacing w:before="60"/>
                </w:pPr>
              </w:p>
              <w:tbl>
                <w:tblPr>
                  <w:tblStyle w:val="Tabellrutnt"/>
                  <w:tblW w:w="8935" w:type="dxa"/>
                  <w:tblLook w:val="04A0" w:firstRow="1" w:lastRow="0" w:firstColumn="1" w:lastColumn="0" w:noHBand="0" w:noVBand="1"/>
                </w:tblPr>
                <w:tblGrid>
                  <w:gridCol w:w="3431"/>
                  <w:gridCol w:w="5504"/>
                </w:tblGrid>
                <w:tr w:rsidR="00DD6E10" w:rsidRPr="001032B3" w14:paraId="18D55E40" w14:textId="77777777" w:rsidTr="00A47DC2">
                  <w:tc>
                    <w:tcPr>
                      <w:tcW w:w="3431" w:type="dxa"/>
                      <w:shd w:val="clear" w:color="auto" w:fill="D9D9D9" w:themeFill="background1" w:themeFillShade="D9"/>
                    </w:tcPr>
                    <w:p w14:paraId="4E94C5D3" w14:textId="77777777" w:rsidR="00DD6E10" w:rsidRPr="00E14BEA" w:rsidRDefault="00DD6E10" w:rsidP="00DD6E10">
                      <w:pPr>
                        <w:rPr>
                          <w:b/>
                          <w:sz w:val="20"/>
                          <w:szCs w:val="72"/>
                        </w:rPr>
                      </w:pPr>
                      <w:r w:rsidRPr="00E14BEA">
                        <w:rPr>
                          <w:b/>
                          <w:sz w:val="20"/>
                          <w:szCs w:val="72"/>
                        </w:rPr>
                        <w:t xml:space="preserve">Arbetspaket (AP) nr </w:t>
                      </w:r>
                      <w:r>
                        <w:rPr>
                          <w:b/>
                          <w:sz w:val="20"/>
                          <w:szCs w:val="72"/>
                        </w:rPr>
                        <w:t>2</w:t>
                      </w:r>
                    </w:p>
                  </w:tc>
                  <w:tc>
                    <w:tcPr>
                      <w:tcW w:w="5504" w:type="dxa"/>
                      <w:shd w:val="clear" w:color="auto" w:fill="D9D9D9" w:themeFill="background1" w:themeFillShade="D9"/>
                    </w:tcPr>
                    <w:p w14:paraId="3C761376" w14:textId="77777777" w:rsidR="00DD6E10" w:rsidRPr="00E14BEA" w:rsidRDefault="00DD6E10" w:rsidP="00DD6E10">
                      <w:pPr>
                        <w:rPr>
                          <w:b/>
                          <w:sz w:val="20"/>
                          <w:szCs w:val="72"/>
                        </w:rPr>
                      </w:pPr>
                      <w:r>
                        <w:rPr>
                          <w:b/>
                          <w:sz w:val="20"/>
                          <w:szCs w:val="72"/>
                        </w:rPr>
                        <w:t>Rapportarbete</w:t>
                      </w:r>
                    </w:p>
                  </w:tc>
                </w:tr>
                <w:tr w:rsidR="00DD6E10" w:rsidRPr="001032B3" w14:paraId="1F57D2E5" w14:textId="77777777" w:rsidTr="00A47DC2">
                  <w:tc>
                    <w:tcPr>
                      <w:tcW w:w="3431" w:type="dxa"/>
                    </w:tcPr>
                    <w:p w14:paraId="4C8D828F" w14:textId="77777777" w:rsidR="00DD6E10" w:rsidRPr="00E14BEA" w:rsidRDefault="00DD6E10" w:rsidP="00DD6E10">
                      <w:pPr>
                        <w:rPr>
                          <w:sz w:val="20"/>
                          <w:szCs w:val="72"/>
                        </w:rPr>
                      </w:pPr>
                      <w:r w:rsidRPr="00E14BEA">
                        <w:rPr>
                          <w:sz w:val="20"/>
                          <w:szCs w:val="72"/>
                        </w:rPr>
                        <w:t>Start- och slutdatum</w:t>
                      </w:r>
                    </w:p>
                  </w:tc>
                  <w:tc>
                    <w:tcPr>
                      <w:tcW w:w="5504" w:type="dxa"/>
                    </w:tcPr>
                    <w:p w14:paraId="6BD68276" w14:textId="77777777" w:rsidR="00DD6E10" w:rsidRPr="00E14BEA" w:rsidRDefault="00DD6E10" w:rsidP="00DD6E10">
                      <w:pPr>
                        <w:rPr>
                          <w:sz w:val="20"/>
                          <w:szCs w:val="72"/>
                        </w:rPr>
                      </w:pPr>
                      <w:r>
                        <w:rPr>
                          <w:sz w:val="20"/>
                          <w:szCs w:val="72"/>
                        </w:rPr>
                        <w:t>2021-09-01 – 2021-12-31</w:t>
                      </w:r>
                    </w:p>
                  </w:tc>
                </w:tr>
                <w:tr w:rsidR="00DD6E10" w:rsidRPr="001032B3" w14:paraId="0F898032" w14:textId="77777777" w:rsidTr="00A47DC2">
                  <w:tc>
                    <w:tcPr>
                      <w:tcW w:w="3431" w:type="dxa"/>
                    </w:tcPr>
                    <w:p w14:paraId="4A731F5F" w14:textId="77777777" w:rsidR="00DD6E10" w:rsidRPr="00E14BEA" w:rsidRDefault="00DD6E10" w:rsidP="00DD6E10">
                      <w:pPr>
                        <w:rPr>
                          <w:sz w:val="20"/>
                          <w:szCs w:val="72"/>
                        </w:rPr>
                      </w:pPr>
                      <w:r w:rsidRPr="00E14BEA">
                        <w:rPr>
                          <w:sz w:val="20"/>
                          <w:szCs w:val="72"/>
                        </w:rPr>
                        <w:t>Ansvarig projektpart</w:t>
                      </w:r>
                    </w:p>
                  </w:tc>
                  <w:tc>
                    <w:tcPr>
                      <w:tcW w:w="5504" w:type="dxa"/>
                    </w:tcPr>
                    <w:p w14:paraId="3D876DBB" w14:textId="7DE0241F" w:rsidR="00DD6E10" w:rsidRPr="00E14BEA" w:rsidRDefault="00DD6E10" w:rsidP="00DD6E10">
                      <w:pPr>
                        <w:rPr>
                          <w:sz w:val="20"/>
                          <w:szCs w:val="72"/>
                        </w:rPr>
                      </w:pPr>
                      <w:r>
                        <w:rPr>
                          <w:sz w:val="20"/>
                          <w:szCs w:val="72"/>
                        </w:rPr>
                        <w:t>Karin Färnevik, APAE Konsult AB</w:t>
                      </w:r>
                    </w:p>
                  </w:tc>
                </w:tr>
                <w:tr w:rsidR="00DD6E10" w:rsidRPr="001032B3" w14:paraId="1CF6076D" w14:textId="77777777" w:rsidTr="00A47DC2">
                  <w:tc>
                    <w:tcPr>
                      <w:tcW w:w="3431" w:type="dxa"/>
                    </w:tcPr>
                    <w:p w14:paraId="2907A8CD" w14:textId="77777777" w:rsidR="00DD6E10" w:rsidRPr="00E14BEA" w:rsidRDefault="00DD6E10" w:rsidP="00DD6E10">
                      <w:pPr>
                        <w:rPr>
                          <w:sz w:val="20"/>
                          <w:szCs w:val="72"/>
                        </w:rPr>
                      </w:pPr>
                      <w:r w:rsidRPr="00E14BEA">
                        <w:rPr>
                          <w:sz w:val="20"/>
                          <w:szCs w:val="72"/>
                        </w:rPr>
                        <w:t>Beskrivning av innehåll</w:t>
                      </w:r>
                    </w:p>
                  </w:tc>
                  <w:tc>
                    <w:tcPr>
                      <w:tcW w:w="5504" w:type="dxa"/>
                    </w:tcPr>
                    <w:p w14:paraId="25E38183" w14:textId="77777777" w:rsidR="00DD6E10" w:rsidRDefault="00DD6E10" w:rsidP="00DD6E10">
                      <w:pPr>
                        <w:rPr>
                          <w:sz w:val="20"/>
                          <w:szCs w:val="72"/>
                        </w:rPr>
                      </w:pPr>
                      <w:r>
                        <w:rPr>
                          <w:sz w:val="20"/>
                          <w:szCs w:val="72"/>
                        </w:rPr>
                        <w:t xml:space="preserve">I projektrapporten för förstudien </w:t>
                      </w:r>
                      <w:r w:rsidRPr="00230869">
                        <w:rPr>
                          <w:i/>
                          <w:iCs/>
                          <w:sz w:val="20"/>
                          <w:szCs w:val="72"/>
                        </w:rPr>
                        <w:t>Guide för nyttiggörande forsknings- och innovationsprojekt i samhällsbyggnadssektorn</w:t>
                      </w:r>
                      <w:r w:rsidRPr="00230869">
                        <w:rPr>
                          <w:sz w:val="20"/>
                          <w:szCs w:val="72"/>
                        </w:rPr>
                        <w:t xml:space="preserve"> </w:t>
                      </w:r>
                      <w:r>
                        <w:rPr>
                          <w:sz w:val="20"/>
                          <w:szCs w:val="72"/>
                        </w:rPr>
                        <w:t>färdigställa:</w:t>
                      </w:r>
                    </w:p>
                    <w:p w14:paraId="23EC4B8B" w14:textId="77777777" w:rsidR="00DD6E10" w:rsidRDefault="00DD6E10" w:rsidP="00DD6E10">
                      <w:pPr>
                        <w:rPr>
                          <w:sz w:val="20"/>
                          <w:szCs w:val="72"/>
                        </w:rPr>
                      </w:pPr>
                    </w:p>
                    <w:p w14:paraId="3B1ADBE1" w14:textId="77777777" w:rsidR="00DD6E10" w:rsidRPr="00230869" w:rsidRDefault="00DD6E10" w:rsidP="00DD6E10">
                      <w:pPr>
                        <w:pStyle w:val="Liststycke"/>
                        <w:numPr>
                          <w:ilvl w:val="0"/>
                          <w:numId w:val="43"/>
                        </w:numPr>
                        <w:rPr>
                          <w:i/>
                          <w:iCs/>
                          <w:sz w:val="20"/>
                          <w:szCs w:val="72"/>
                        </w:rPr>
                      </w:pPr>
                      <w:r w:rsidRPr="00230869">
                        <w:rPr>
                          <w:sz w:val="20"/>
                          <w:szCs w:val="72"/>
                        </w:rPr>
                        <w:t xml:space="preserve">Case: </w:t>
                      </w:r>
                      <w:r w:rsidRPr="00230869">
                        <w:rPr>
                          <w:i/>
                          <w:iCs/>
                          <w:sz w:val="20"/>
                          <w:szCs w:val="72"/>
                        </w:rPr>
                        <w:t>Digitala containrar</w:t>
                      </w:r>
                    </w:p>
                    <w:p w14:paraId="10720C0D" w14:textId="77777777" w:rsidR="00DD6E10" w:rsidRPr="00230869" w:rsidRDefault="00DD6E10" w:rsidP="00DD6E10">
                      <w:pPr>
                        <w:pStyle w:val="Liststycke"/>
                        <w:numPr>
                          <w:ilvl w:val="0"/>
                          <w:numId w:val="43"/>
                        </w:numPr>
                        <w:rPr>
                          <w:sz w:val="20"/>
                          <w:szCs w:val="72"/>
                        </w:rPr>
                      </w:pPr>
                      <w:r w:rsidRPr="00230869">
                        <w:rPr>
                          <w:sz w:val="20"/>
                          <w:szCs w:val="72"/>
                        </w:rPr>
                        <w:t>Presentation av analysen av Nyttiggörandeutskottets mötesmaterial</w:t>
                      </w:r>
                    </w:p>
                    <w:p w14:paraId="024502E0" w14:textId="77777777" w:rsidR="00DD6E10" w:rsidRPr="00230869" w:rsidRDefault="00DD6E10" w:rsidP="00DD6E10">
                      <w:pPr>
                        <w:pStyle w:val="Liststycke"/>
                        <w:numPr>
                          <w:ilvl w:val="0"/>
                          <w:numId w:val="43"/>
                        </w:numPr>
                        <w:rPr>
                          <w:sz w:val="20"/>
                          <w:szCs w:val="72"/>
                        </w:rPr>
                      </w:pPr>
                      <w:r w:rsidRPr="00230869">
                        <w:rPr>
                          <w:sz w:val="20"/>
                          <w:szCs w:val="72"/>
                        </w:rPr>
                        <w:t>Rapportens övergripande analysdel</w:t>
                      </w:r>
                    </w:p>
                    <w:p w14:paraId="2C8C0F09" w14:textId="77777777" w:rsidR="00DD6E10" w:rsidRPr="00230869" w:rsidRDefault="00DD6E10" w:rsidP="00DD6E10">
                      <w:pPr>
                        <w:pStyle w:val="Liststycke"/>
                        <w:numPr>
                          <w:ilvl w:val="0"/>
                          <w:numId w:val="43"/>
                        </w:numPr>
                        <w:rPr>
                          <w:sz w:val="20"/>
                          <w:szCs w:val="72"/>
                        </w:rPr>
                      </w:pPr>
                      <w:r w:rsidRPr="00230869">
                        <w:rPr>
                          <w:sz w:val="20"/>
                          <w:szCs w:val="72"/>
                        </w:rPr>
                        <w:t>Rekommendationer för fortsatt arbete</w:t>
                      </w:r>
                    </w:p>
                    <w:p w14:paraId="1429A6F0" w14:textId="77777777" w:rsidR="00DD6E10" w:rsidRPr="00E14BEA" w:rsidRDefault="00DD6E10" w:rsidP="00DD6E10">
                      <w:pPr>
                        <w:rPr>
                          <w:sz w:val="20"/>
                          <w:szCs w:val="72"/>
                        </w:rPr>
                      </w:pPr>
                    </w:p>
                  </w:tc>
                </w:tr>
                <w:tr w:rsidR="00DD6E10" w:rsidRPr="001032B3" w14:paraId="07179EDF" w14:textId="77777777" w:rsidTr="00A47DC2">
                  <w:tc>
                    <w:tcPr>
                      <w:tcW w:w="3431" w:type="dxa"/>
                    </w:tcPr>
                    <w:p w14:paraId="2587A9F4" w14:textId="77777777" w:rsidR="00DD6E10" w:rsidRPr="00E14BEA" w:rsidRDefault="00DD6E10" w:rsidP="00DD6E10">
                      <w:pPr>
                        <w:rPr>
                          <w:sz w:val="20"/>
                          <w:szCs w:val="72"/>
                        </w:rPr>
                      </w:pPr>
                      <w:r w:rsidRPr="00E14BEA">
                        <w:rPr>
                          <w:sz w:val="20"/>
                          <w:szCs w:val="72"/>
                        </w:rPr>
                        <w:t>Leverans</w:t>
                      </w:r>
                    </w:p>
                  </w:tc>
                  <w:tc>
                    <w:tcPr>
                      <w:tcW w:w="5504" w:type="dxa"/>
                    </w:tcPr>
                    <w:p w14:paraId="608FC8CF" w14:textId="77777777" w:rsidR="00DD6E10" w:rsidRPr="00E14BEA" w:rsidRDefault="00DD6E10" w:rsidP="00DD6E10">
                      <w:pPr>
                        <w:rPr>
                          <w:sz w:val="20"/>
                          <w:szCs w:val="72"/>
                        </w:rPr>
                      </w:pPr>
                      <w:r>
                        <w:rPr>
                          <w:sz w:val="20"/>
                          <w:szCs w:val="72"/>
                        </w:rPr>
                        <w:t xml:space="preserve">Färdigställ slutlig förstudierapport för projektet </w:t>
                      </w:r>
                      <w:r w:rsidRPr="00230869">
                        <w:rPr>
                          <w:i/>
                          <w:iCs/>
                          <w:sz w:val="20"/>
                          <w:szCs w:val="72"/>
                        </w:rPr>
                        <w:t>Guide för nyttiggörande forsknings- och innovationsprojekt i samhällsbyggnadssektorn</w:t>
                      </w:r>
                    </w:p>
                  </w:tc>
                </w:tr>
              </w:tbl>
              <w:p w14:paraId="6A09F31B" w14:textId="05349DF2" w:rsidR="006A1D43" w:rsidRPr="0099496A" w:rsidRDefault="006A1D43" w:rsidP="0099496A">
                <w:pPr>
                  <w:spacing w:before="60"/>
                </w:pPr>
              </w:p>
            </w:tc>
          </w:sdtContent>
        </w:sdt>
      </w:tr>
      <w:tr w:rsidR="00DD6E10" w:rsidRPr="001032B3" w14:paraId="4B610A8D" w14:textId="77777777" w:rsidTr="00A47D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42" w:type="dxa"/>
        </w:trPr>
        <w:tc>
          <w:tcPr>
            <w:tcW w:w="3520" w:type="dxa"/>
            <w:shd w:val="clear" w:color="auto" w:fill="D9D9D9" w:themeFill="background1" w:themeFillShade="D9"/>
          </w:tcPr>
          <w:p w14:paraId="55539373" w14:textId="77777777" w:rsidR="00DD6E10" w:rsidRPr="00E14BEA" w:rsidRDefault="00DD6E10" w:rsidP="003368DE">
            <w:pPr>
              <w:rPr>
                <w:b/>
                <w:sz w:val="20"/>
                <w:szCs w:val="72"/>
              </w:rPr>
            </w:pPr>
            <w:r w:rsidRPr="00E14BEA">
              <w:rPr>
                <w:b/>
                <w:sz w:val="20"/>
                <w:szCs w:val="72"/>
              </w:rPr>
              <w:t xml:space="preserve">Arbetspaket (AP) nr </w:t>
            </w:r>
            <w:r>
              <w:rPr>
                <w:b/>
                <w:sz w:val="20"/>
                <w:szCs w:val="72"/>
              </w:rPr>
              <w:t>3</w:t>
            </w:r>
          </w:p>
        </w:tc>
        <w:tc>
          <w:tcPr>
            <w:tcW w:w="5408" w:type="dxa"/>
            <w:shd w:val="clear" w:color="auto" w:fill="D9D9D9" w:themeFill="background1" w:themeFillShade="D9"/>
          </w:tcPr>
          <w:p w14:paraId="024C7CEC" w14:textId="77777777" w:rsidR="00DD6E10" w:rsidRPr="00E14BEA" w:rsidRDefault="00DD6E10" w:rsidP="003368DE">
            <w:pPr>
              <w:rPr>
                <w:b/>
                <w:sz w:val="20"/>
                <w:szCs w:val="72"/>
              </w:rPr>
            </w:pPr>
            <w:proofErr w:type="spellStart"/>
            <w:r>
              <w:rPr>
                <w:b/>
                <w:sz w:val="20"/>
                <w:szCs w:val="72"/>
              </w:rPr>
              <w:t>Branschanpassat</w:t>
            </w:r>
            <w:proofErr w:type="spellEnd"/>
            <w:r>
              <w:rPr>
                <w:b/>
                <w:sz w:val="20"/>
                <w:szCs w:val="72"/>
              </w:rPr>
              <w:t xml:space="preserve"> kommunikationsmaterial</w:t>
            </w:r>
          </w:p>
        </w:tc>
      </w:tr>
      <w:tr w:rsidR="00DD6E10" w:rsidRPr="001032B3" w14:paraId="179F7377" w14:textId="77777777" w:rsidTr="00A47D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42" w:type="dxa"/>
        </w:trPr>
        <w:tc>
          <w:tcPr>
            <w:tcW w:w="3520" w:type="dxa"/>
          </w:tcPr>
          <w:p w14:paraId="64DEB27E" w14:textId="77777777" w:rsidR="00DD6E10" w:rsidRPr="00E14BEA" w:rsidRDefault="00DD6E10" w:rsidP="003368DE">
            <w:pPr>
              <w:rPr>
                <w:sz w:val="20"/>
                <w:szCs w:val="72"/>
              </w:rPr>
            </w:pPr>
            <w:r w:rsidRPr="00E14BEA">
              <w:rPr>
                <w:sz w:val="20"/>
                <w:szCs w:val="72"/>
              </w:rPr>
              <w:t>Start- och slutdatum</w:t>
            </w:r>
          </w:p>
        </w:tc>
        <w:tc>
          <w:tcPr>
            <w:tcW w:w="5408" w:type="dxa"/>
          </w:tcPr>
          <w:p w14:paraId="4E727280" w14:textId="77777777" w:rsidR="00DD6E10" w:rsidRPr="00E14BEA" w:rsidRDefault="00DD6E10" w:rsidP="003368DE">
            <w:pPr>
              <w:rPr>
                <w:sz w:val="20"/>
                <w:szCs w:val="72"/>
              </w:rPr>
            </w:pPr>
            <w:r>
              <w:rPr>
                <w:sz w:val="20"/>
                <w:szCs w:val="72"/>
              </w:rPr>
              <w:t>2021-10-01 – 2021-12-31</w:t>
            </w:r>
          </w:p>
        </w:tc>
      </w:tr>
      <w:tr w:rsidR="00DD6E10" w:rsidRPr="001032B3" w14:paraId="78B6250E" w14:textId="77777777" w:rsidTr="00A47D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42" w:type="dxa"/>
        </w:trPr>
        <w:tc>
          <w:tcPr>
            <w:tcW w:w="3520" w:type="dxa"/>
          </w:tcPr>
          <w:p w14:paraId="124E4743" w14:textId="77777777" w:rsidR="00DD6E10" w:rsidRPr="00E14BEA" w:rsidRDefault="00DD6E10" w:rsidP="003368DE">
            <w:pPr>
              <w:rPr>
                <w:sz w:val="20"/>
                <w:szCs w:val="72"/>
              </w:rPr>
            </w:pPr>
            <w:r w:rsidRPr="00E14BEA">
              <w:rPr>
                <w:sz w:val="20"/>
                <w:szCs w:val="72"/>
              </w:rPr>
              <w:t>Ansvarig projektpart</w:t>
            </w:r>
          </w:p>
        </w:tc>
        <w:tc>
          <w:tcPr>
            <w:tcW w:w="5408" w:type="dxa"/>
          </w:tcPr>
          <w:p w14:paraId="60109F25" w14:textId="77777777" w:rsidR="00DD6E10" w:rsidRPr="00E14BEA" w:rsidRDefault="00DD6E10" w:rsidP="003368DE">
            <w:pPr>
              <w:rPr>
                <w:sz w:val="20"/>
                <w:szCs w:val="72"/>
              </w:rPr>
            </w:pPr>
            <w:r>
              <w:rPr>
                <w:sz w:val="20"/>
                <w:szCs w:val="72"/>
              </w:rPr>
              <w:t>Karin Färnevik (köpt tjänst), APAE Konsult AB</w:t>
            </w:r>
          </w:p>
        </w:tc>
      </w:tr>
      <w:tr w:rsidR="00DD6E10" w:rsidRPr="001032B3" w14:paraId="06BDAC3D" w14:textId="77777777" w:rsidTr="00A47D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42" w:type="dxa"/>
        </w:trPr>
        <w:tc>
          <w:tcPr>
            <w:tcW w:w="3520" w:type="dxa"/>
          </w:tcPr>
          <w:p w14:paraId="7EB88963" w14:textId="77777777" w:rsidR="00DD6E10" w:rsidRPr="00E14BEA" w:rsidRDefault="00DD6E10" w:rsidP="003368DE">
            <w:pPr>
              <w:rPr>
                <w:sz w:val="20"/>
                <w:szCs w:val="72"/>
              </w:rPr>
            </w:pPr>
            <w:r w:rsidRPr="00E14BEA">
              <w:rPr>
                <w:sz w:val="20"/>
                <w:szCs w:val="72"/>
              </w:rPr>
              <w:t>Beskrivning av innehåll</w:t>
            </w:r>
          </w:p>
        </w:tc>
        <w:tc>
          <w:tcPr>
            <w:tcW w:w="5408" w:type="dxa"/>
          </w:tcPr>
          <w:p w14:paraId="087B8C2F" w14:textId="77777777" w:rsidR="00DD6E10" w:rsidRPr="00230869" w:rsidRDefault="00DD6E10" w:rsidP="003368DE">
            <w:pPr>
              <w:rPr>
                <w:sz w:val="20"/>
                <w:szCs w:val="72"/>
              </w:rPr>
            </w:pPr>
            <w:r>
              <w:rPr>
                <w:sz w:val="20"/>
                <w:szCs w:val="72"/>
              </w:rPr>
              <w:t>Baserat på presentationsmaterialet, illustrationer och förstudierapporten ta fram en populärrapport som är anpassad till respektive branschorganisations medlemmar.</w:t>
            </w:r>
          </w:p>
        </w:tc>
      </w:tr>
      <w:tr w:rsidR="00DD6E10" w:rsidRPr="001032B3" w14:paraId="21305836" w14:textId="77777777" w:rsidTr="00A47D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42" w:type="dxa"/>
        </w:trPr>
        <w:tc>
          <w:tcPr>
            <w:tcW w:w="3520" w:type="dxa"/>
          </w:tcPr>
          <w:p w14:paraId="35854660" w14:textId="77777777" w:rsidR="00DD6E10" w:rsidRPr="00E14BEA" w:rsidRDefault="00DD6E10" w:rsidP="003368DE">
            <w:pPr>
              <w:rPr>
                <w:sz w:val="20"/>
                <w:szCs w:val="72"/>
              </w:rPr>
            </w:pPr>
            <w:r w:rsidRPr="00E14BEA">
              <w:rPr>
                <w:sz w:val="20"/>
                <w:szCs w:val="72"/>
              </w:rPr>
              <w:t>Leverans</w:t>
            </w:r>
          </w:p>
        </w:tc>
        <w:tc>
          <w:tcPr>
            <w:tcW w:w="5408" w:type="dxa"/>
          </w:tcPr>
          <w:p w14:paraId="54E99CC7" w14:textId="77777777" w:rsidR="00DD6E10" w:rsidRPr="00E14BEA" w:rsidRDefault="00DD6E10" w:rsidP="003368DE">
            <w:pPr>
              <w:rPr>
                <w:sz w:val="20"/>
                <w:szCs w:val="72"/>
              </w:rPr>
            </w:pPr>
            <w:r>
              <w:rPr>
                <w:sz w:val="20"/>
                <w:szCs w:val="72"/>
              </w:rPr>
              <w:t>Färdigställ populärrapport för respektive branschorganisations medlemmar.</w:t>
            </w:r>
          </w:p>
        </w:tc>
      </w:tr>
    </w:tbl>
    <w:p w14:paraId="5B12FBBE" w14:textId="77777777" w:rsidR="006A1D43" w:rsidRPr="00DD6E10" w:rsidRDefault="006A1D43" w:rsidP="006A1D43">
      <w:pPr>
        <w:pStyle w:val="brdtext"/>
      </w:pPr>
    </w:p>
    <w:tbl>
      <w:tblPr>
        <w:tblStyle w:val="Tabellrutnt"/>
        <w:tblW w:w="4924" w:type="pct"/>
        <w:tblInd w:w="137" w:type="dxa"/>
        <w:tblLook w:val="04A0" w:firstRow="1" w:lastRow="0" w:firstColumn="1" w:lastColumn="0" w:noHBand="0" w:noVBand="1"/>
      </w:tblPr>
      <w:tblGrid>
        <w:gridCol w:w="3402"/>
        <w:gridCol w:w="5520"/>
      </w:tblGrid>
      <w:tr w:rsidR="00DD6E10" w:rsidRPr="001032B3" w14:paraId="580386BC" w14:textId="77777777" w:rsidTr="00A47DC2">
        <w:tc>
          <w:tcPr>
            <w:tcW w:w="3402" w:type="dxa"/>
            <w:shd w:val="clear" w:color="auto" w:fill="D9D9D9" w:themeFill="background1" w:themeFillShade="D9"/>
          </w:tcPr>
          <w:p w14:paraId="60B7C56B" w14:textId="77777777" w:rsidR="00DD6E10" w:rsidRPr="00E14BEA" w:rsidRDefault="00DD6E10" w:rsidP="003368DE">
            <w:pPr>
              <w:rPr>
                <w:b/>
                <w:sz w:val="20"/>
                <w:szCs w:val="72"/>
              </w:rPr>
            </w:pPr>
            <w:r w:rsidRPr="00E14BEA">
              <w:rPr>
                <w:b/>
                <w:sz w:val="20"/>
                <w:szCs w:val="72"/>
              </w:rPr>
              <w:t xml:space="preserve">Arbetspaket (AP) nr </w:t>
            </w:r>
            <w:r>
              <w:rPr>
                <w:b/>
                <w:sz w:val="20"/>
                <w:szCs w:val="72"/>
              </w:rPr>
              <w:t>4</w:t>
            </w:r>
          </w:p>
        </w:tc>
        <w:tc>
          <w:tcPr>
            <w:tcW w:w="5520" w:type="dxa"/>
            <w:shd w:val="clear" w:color="auto" w:fill="D9D9D9" w:themeFill="background1" w:themeFillShade="D9"/>
          </w:tcPr>
          <w:p w14:paraId="051D81A7" w14:textId="77777777" w:rsidR="00DD6E10" w:rsidRPr="00E14BEA" w:rsidRDefault="00DD6E10" w:rsidP="003368DE">
            <w:pPr>
              <w:rPr>
                <w:b/>
                <w:sz w:val="20"/>
                <w:szCs w:val="72"/>
              </w:rPr>
            </w:pPr>
            <w:r>
              <w:rPr>
                <w:b/>
                <w:sz w:val="20"/>
                <w:szCs w:val="72"/>
              </w:rPr>
              <w:t>Lanseringsseminarium</w:t>
            </w:r>
          </w:p>
        </w:tc>
      </w:tr>
      <w:tr w:rsidR="00DD6E10" w:rsidRPr="001032B3" w14:paraId="598A7AEA" w14:textId="77777777" w:rsidTr="00A47DC2">
        <w:tc>
          <w:tcPr>
            <w:tcW w:w="3402" w:type="dxa"/>
          </w:tcPr>
          <w:p w14:paraId="1A54B470" w14:textId="77777777" w:rsidR="00DD6E10" w:rsidRPr="00E14BEA" w:rsidRDefault="00DD6E10" w:rsidP="003368DE">
            <w:pPr>
              <w:rPr>
                <w:sz w:val="20"/>
                <w:szCs w:val="72"/>
              </w:rPr>
            </w:pPr>
            <w:r w:rsidRPr="00E14BEA">
              <w:rPr>
                <w:sz w:val="20"/>
                <w:szCs w:val="72"/>
              </w:rPr>
              <w:t>Start- och slutdatum</w:t>
            </w:r>
          </w:p>
        </w:tc>
        <w:tc>
          <w:tcPr>
            <w:tcW w:w="5520" w:type="dxa"/>
          </w:tcPr>
          <w:p w14:paraId="3E9AF3DF" w14:textId="77777777" w:rsidR="00DD6E10" w:rsidRPr="00E14BEA" w:rsidRDefault="00DD6E10" w:rsidP="003368DE">
            <w:pPr>
              <w:rPr>
                <w:sz w:val="20"/>
                <w:szCs w:val="72"/>
              </w:rPr>
            </w:pPr>
            <w:r>
              <w:rPr>
                <w:sz w:val="20"/>
                <w:szCs w:val="72"/>
              </w:rPr>
              <w:t>2021-10-01 – 2022-01-31</w:t>
            </w:r>
          </w:p>
        </w:tc>
      </w:tr>
      <w:tr w:rsidR="00DD6E10" w:rsidRPr="00C86B63" w14:paraId="33EC2DA1" w14:textId="77777777" w:rsidTr="00A47DC2">
        <w:tc>
          <w:tcPr>
            <w:tcW w:w="3402" w:type="dxa"/>
          </w:tcPr>
          <w:p w14:paraId="76F71047" w14:textId="77777777" w:rsidR="00DD6E10" w:rsidRPr="00E14BEA" w:rsidRDefault="00DD6E10" w:rsidP="003368DE">
            <w:pPr>
              <w:rPr>
                <w:sz w:val="20"/>
                <w:szCs w:val="72"/>
              </w:rPr>
            </w:pPr>
            <w:r w:rsidRPr="00E14BEA">
              <w:rPr>
                <w:sz w:val="20"/>
                <w:szCs w:val="72"/>
              </w:rPr>
              <w:t>Ansvarig projektpart</w:t>
            </w:r>
          </w:p>
        </w:tc>
        <w:tc>
          <w:tcPr>
            <w:tcW w:w="5520" w:type="dxa"/>
          </w:tcPr>
          <w:p w14:paraId="7F3874F7" w14:textId="77777777" w:rsidR="00DD6E10" w:rsidRPr="00C86B63" w:rsidRDefault="00DD6E10" w:rsidP="003368DE">
            <w:pPr>
              <w:rPr>
                <w:sz w:val="20"/>
                <w:szCs w:val="72"/>
              </w:rPr>
            </w:pPr>
            <w:r w:rsidRPr="00C86B63">
              <w:rPr>
                <w:sz w:val="20"/>
                <w:szCs w:val="72"/>
              </w:rPr>
              <w:t>Helena Gibson</w:t>
            </w:r>
            <w:r>
              <w:rPr>
                <w:sz w:val="20"/>
                <w:szCs w:val="72"/>
              </w:rPr>
              <w:t xml:space="preserve"> </w:t>
            </w:r>
            <w:r w:rsidRPr="00C86B63">
              <w:rPr>
                <w:sz w:val="20"/>
                <w:szCs w:val="72"/>
              </w:rPr>
              <w:t>Ek, IQ Sa</w:t>
            </w:r>
            <w:r>
              <w:rPr>
                <w:sz w:val="20"/>
                <w:szCs w:val="72"/>
              </w:rPr>
              <w:t>mhällsbyggnad</w:t>
            </w:r>
          </w:p>
        </w:tc>
      </w:tr>
      <w:tr w:rsidR="00DD6E10" w:rsidRPr="001032B3" w14:paraId="5FE7F491" w14:textId="77777777" w:rsidTr="00A47DC2">
        <w:tc>
          <w:tcPr>
            <w:tcW w:w="3402" w:type="dxa"/>
          </w:tcPr>
          <w:p w14:paraId="069F43BF" w14:textId="77777777" w:rsidR="00DD6E10" w:rsidRPr="00E14BEA" w:rsidRDefault="00DD6E10" w:rsidP="003368DE">
            <w:pPr>
              <w:rPr>
                <w:sz w:val="20"/>
                <w:szCs w:val="72"/>
              </w:rPr>
            </w:pPr>
            <w:r w:rsidRPr="00E14BEA">
              <w:rPr>
                <w:sz w:val="20"/>
                <w:szCs w:val="72"/>
              </w:rPr>
              <w:t>Beskrivning av innehåll</w:t>
            </w:r>
          </w:p>
        </w:tc>
        <w:tc>
          <w:tcPr>
            <w:tcW w:w="5520" w:type="dxa"/>
          </w:tcPr>
          <w:p w14:paraId="26F6AA17" w14:textId="1CD41890" w:rsidR="00DD6E10" w:rsidRPr="00230869" w:rsidRDefault="00DD6E10" w:rsidP="003368DE">
            <w:pPr>
              <w:rPr>
                <w:sz w:val="20"/>
                <w:szCs w:val="72"/>
              </w:rPr>
            </w:pPr>
            <w:r>
              <w:rPr>
                <w:sz w:val="20"/>
                <w:szCs w:val="72"/>
              </w:rPr>
              <w:t xml:space="preserve">Planera, program- och </w:t>
            </w:r>
            <w:proofErr w:type="spellStart"/>
            <w:r>
              <w:rPr>
                <w:sz w:val="20"/>
                <w:szCs w:val="72"/>
              </w:rPr>
              <w:t>resurssätta</w:t>
            </w:r>
            <w:proofErr w:type="spellEnd"/>
            <w:r>
              <w:rPr>
                <w:sz w:val="20"/>
                <w:szCs w:val="72"/>
              </w:rPr>
              <w:t xml:space="preserve"> samt genomföra ett lanseringsevent där presentationsmaterialet används. </w:t>
            </w:r>
          </w:p>
        </w:tc>
      </w:tr>
      <w:tr w:rsidR="00DD6E10" w:rsidRPr="001032B3" w14:paraId="240F6D3C" w14:textId="77777777" w:rsidTr="00A47DC2">
        <w:tc>
          <w:tcPr>
            <w:tcW w:w="3402" w:type="dxa"/>
          </w:tcPr>
          <w:p w14:paraId="609E5210" w14:textId="77777777" w:rsidR="00DD6E10" w:rsidRPr="00E14BEA" w:rsidRDefault="00DD6E10" w:rsidP="003368DE">
            <w:pPr>
              <w:rPr>
                <w:sz w:val="20"/>
                <w:szCs w:val="72"/>
              </w:rPr>
            </w:pPr>
            <w:r w:rsidRPr="00E14BEA">
              <w:rPr>
                <w:sz w:val="20"/>
                <w:szCs w:val="72"/>
              </w:rPr>
              <w:t>Leverans</w:t>
            </w:r>
          </w:p>
        </w:tc>
        <w:tc>
          <w:tcPr>
            <w:tcW w:w="5520" w:type="dxa"/>
          </w:tcPr>
          <w:p w14:paraId="34BF2587" w14:textId="5763152C" w:rsidR="00DD6E10" w:rsidRPr="00E14BEA" w:rsidRDefault="00DD6E10" w:rsidP="003368DE">
            <w:pPr>
              <w:rPr>
                <w:sz w:val="20"/>
                <w:szCs w:val="72"/>
              </w:rPr>
            </w:pPr>
            <w:r>
              <w:rPr>
                <w:sz w:val="20"/>
                <w:szCs w:val="72"/>
              </w:rPr>
              <w:t>Genomfört och dokumenterat lanseringseventet</w:t>
            </w:r>
          </w:p>
        </w:tc>
      </w:tr>
    </w:tbl>
    <w:p w14:paraId="485ADC07" w14:textId="69E03233" w:rsidR="00DD6E10" w:rsidRDefault="00DD6E10" w:rsidP="00D20F06">
      <w:pPr>
        <w:pStyle w:val="brdtext"/>
      </w:pPr>
    </w:p>
    <w:tbl>
      <w:tblPr>
        <w:tblStyle w:val="Tabellrutnt"/>
        <w:tblW w:w="4924" w:type="pct"/>
        <w:tblInd w:w="137" w:type="dxa"/>
        <w:tblLook w:val="04A0" w:firstRow="1" w:lastRow="0" w:firstColumn="1" w:lastColumn="0" w:noHBand="0" w:noVBand="1"/>
      </w:tblPr>
      <w:tblGrid>
        <w:gridCol w:w="3402"/>
        <w:gridCol w:w="5520"/>
      </w:tblGrid>
      <w:tr w:rsidR="00A47DC2" w:rsidRPr="001032B3" w14:paraId="4731B405" w14:textId="77777777" w:rsidTr="00A47DC2">
        <w:tc>
          <w:tcPr>
            <w:tcW w:w="3402" w:type="dxa"/>
            <w:shd w:val="clear" w:color="auto" w:fill="D9D9D9" w:themeFill="background1" w:themeFillShade="D9"/>
          </w:tcPr>
          <w:p w14:paraId="72C43234" w14:textId="77777777" w:rsidR="00A47DC2" w:rsidRPr="00E14BEA" w:rsidRDefault="00A47DC2" w:rsidP="003368DE">
            <w:pPr>
              <w:rPr>
                <w:b/>
                <w:sz w:val="20"/>
                <w:szCs w:val="72"/>
              </w:rPr>
            </w:pPr>
            <w:r w:rsidRPr="00E14BEA">
              <w:rPr>
                <w:b/>
                <w:sz w:val="20"/>
                <w:szCs w:val="72"/>
              </w:rPr>
              <w:t xml:space="preserve">Arbetspaket (AP) nr </w:t>
            </w:r>
            <w:r>
              <w:rPr>
                <w:b/>
                <w:sz w:val="20"/>
                <w:szCs w:val="72"/>
              </w:rPr>
              <w:t>0</w:t>
            </w:r>
          </w:p>
        </w:tc>
        <w:tc>
          <w:tcPr>
            <w:tcW w:w="5520" w:type="dxa"/>
            <w:shd w:val="clear" w:color="auto" w:fill="D9D9D9" w:themeFill="background1" w:themeFillShade="D9"/>
          </w:tcPr>
          <w:p w14:paraId="6BC6DDA3" w14:textId="77777777" w:rsidR="00A47DC2" w:rsidRPr="00E14BEA" w:rsidRDefault="00A47DC2" w:rsidP="003368DE">
            <w:pPr>
              <w:rPr>
                <w:b/>
                <w:sz w:val="20"/>
                <w:szCs w:val="72"/>
              </w:rPr>
            </w:pPr>
            <w:r>
              <w:rPr>
                <w:b/>
                <w:sz w:val="20"/>
                <w:szCs w:val="72"/>
              </w:rPr>
              <w:t>Projektledning</w:t>
            </w:r>
          </w:p>
        </w:tc>
      </w:tr>
      <w:tr w:rsidR="00A47DC2" w:rsidRPr="001032B3" w14:paraId="7396C717" w14:textId="77777777" w:rsidTr="00A47DC2">
        <w:tc>
          <w:tcPr>
            <w:tcW w:w="3402" w:type="dxa"/>
          </w:tcPr>
          <w:p w14:paraId="58D3FCC1" w14:textId="77777777" w:rsidR="00A47DC2" w:rsidRPr="00E14BEA" w:rsidRDefault="00A47DC2" w:rsidP="003368DE">
            <w:pPr>
              <w:rPr>
                <w:sz w:val="20"/>
                <w:szCs w:val="72"/>
              </w:rPr>
            </w:pPr>
            <w:r w:rsidRPr="00E14BEA">
              <w:rPr>
                <w:sz w:val="20"/>
                <w:szCs w:val="72"/>
              </w:rPr>
              <w:t>Start- och slutdatum</w:t>
            </w:r>
          </w:p>
        </w:tc>
        <w:tc>
          <w:tcPr>
            <w:tcW w:w="5520" w:type="dxa"/>
          </w:tcPr>
          <w:p w14:paraId="57946941" w14:textId="77777777" w:rsidR="00A47DC2" w:rsidRPr="00E14BEA" w:rsidRDefault="00A47DC2" w:rsidP="003368DE">
            <w:pPr>
              <w:rPr>
                <w:sz w:val="20"/>
                <w:szCs w:val="72"/>
              </w:rPr>
            </w:pPr>
            <w:r>
              <w:rPr>
                <w:sz w:val="20"/>
                <w:szCs w:val="72"/>
              </w:rPr>
              <w:t>2021-09-01 – 2022-03-31</w:t>
            </w:r>
          </w:p>
        </w:tc>
      </w:tr>
      <w:tr w:rsidR="00A47DC2" w:rsidRPr="001032B3" w14:paraId="0FC25587" w14:textId="77777777" w:rsidTr="00A47DC2">
        <w:tc>
          <w:tcPr>
            <w:tcW w:w="3402" w:type="dxa"/>
          </w:tcPr>
          <w:p w14:paraId="79F12BAA" w14:textId="77777777" w:rsidR="00A47DC2" w:rsidRPr="00E14BEA" w:rsidRDefault="00A47DC2" w:rsidP="003368DE">
            <w:pPr>
              <w:rPr>
                <w:sz w:val="20"/>
                <w:szCs w:val="72"/>
              </w:rPr>
            </w:pPr>
            <w:r w:rsidRPr="00E14BEA">
              <w:rPr>
                <w:sz w:val="20"/>
                <w:szCs w:val="72"/>
              </w:rPr>
              <w:t>Ansvarig projektpart</w:t>
            </w:r>
          </w:p>
        </w:tc>
        <w:tc>
          <w:tcPr>
            <w:tcW w:w="5520" w:type="dxa"/>
          </w:tcPr>
          <w:p w14:paraId="34252327" w14:textId="204154BF" w:rsidR="00A47DC2" w:rsidRPr="00E14BEA" w:rsidRDefault="00A47DC2" w:rsidP="003368DE">
            <w:pPr>
              <w:rPr>
                <w:sz w:val="20"/>
                <w:szCs w:val="72"/>
              </w:rPr>
            </w:pPr>
            <w:r>
              <w:rPr>
                <w:sz w:val="20"/>
                <w:szCs w:val="72"/>
              </w:rPr>
              <w:t>Karin Färnevik, APAE Konsult AB</w:t>
            </w:r>
          </w:p>
        </w:tc>
      </w:tr>
      <w:tr w:rsidR="00A47DC2" w:rsidRPr="001032B3" w14:paraId="5017C148" w14:textId="77777777" w:rsidTr="00A47DC2">
        <w:tc>
          <w:tcPr>
            <w:tcW w:w="3402" w:type="dxa"/>
          </w:tcPr>
          <w:p w14:paraId="2D57E506" w14:textId="77777777" w:rsidR="00A47DC2" w:rsidRPr="00E14BEA" w:rsidRDefault="00A47DC2" w:rsidP="003368DE">
            <w:pPr>
              <w:rPr>
                <w:sz w:val="20"/>
                <w:szCs w:val="72"/>
              </w:rPr>
            </w:pPr>
            <w:r w:rsidRPr="00E14BEA">
              <w:rPr>
                <w:sz w:val="20"/>
                <w:szCs w:val="72"/>
              </w:rPr>
              <w:t>Beskrivning av innehåll</w:t>
            </w:r>
          </w:p>
        </w:tc>
        <w:tc>
          <w:tcPr>
            <w:tcW w:w="5520" w:type="dxa"/>
          </w:tcPr>
          <w:p w14:paraId="1FF9EDE0" w14:textId="77777777" w:rsidR="00A47DC2" w:rsidRDefault="00A47DC2" w:rsidP="003368DE">
            <w:pPr>
              <w:rPr>
                <w:sz w:val="20"/>
                <w:szCs w:val="72"/>
              </w:rPr>
            </w:pPr>
            <w:r>
              <w:rPr>
                <w:sz w:val="20"/>
                <w:szCs w:val="72"/>
              </w:rPr>
              <w:t>Planera och ge förutsättningar för projektgruppens arbete så att det leder till leverans enligt projektplan.</w:t>
            </w:r>
          </w:p>
          <w:p w14:paraId="522763EB" w14:textId="77777777" w:rsidR="00A47DC2" w:rsidRDefault="00A47DC2" w:rsidP="003368DE">
            <w:pPr>
              <w:rPr>
                <w:sz w:val="20"/>
                <w:szCs w:val="72"/>
              </w:rPr>
            </w:pPr>
            <w:r>
              <w:rPr>
                <w:sz w:val="20"/>
                <w:szCs w:val="72"/>
              </w:rPr>
              <w:t>Löpande stämma av projektets tidplan och budget.</w:t>
            </w:r>
          </w:p>
          <w:p w14:paraId="4C311B64" w14:textId="77777777" w:rsidR="00A47DC2" w:rsidRDefault="00A47DC2" w:rsidP="003368DE">
            <w:pPr>
              <w:rPr>
                <w:sz w:val="20"/>
                <w:szCs w:val="72"/>
              </w:rPr>
            </w:pPr>
            <w:r>
              <w:rPr>
                <w:sz w:val="20"/>
                <w:szCs w:val="72"/>
              </w:rPr>
              <w:t>Rapportera, och vid behov lyfta frågor, till styrgruppen.</w:t>
            </w:r>
          </w:p>
          <w:p w14:paraId="12F4B02F" w14:textId="0E19DB2C" w:rsidR="00A47DC2" w:rsidRPr="00E14BEA" w:rsidRDefault="00A47DC2" w:rsidP="003368DE">
            <w:pPr>
              <w:rPr>
                <w:sz w:val="20"/>
                <w:szCs w:val="72"/>
              </w:rPr>
            </w:pPr>
            <w:r>
              <w:rPr>
                <w:sz w:val="20"/>
                <w:szCs w:val="72"/>
              </w:rPr>
              <w:lastRenderedPageBreak/>
              <w:t xml:space="preserve">Sammanställa och rapportera projektets resultat och ekonomi till </w:t>
            </w:r>
            <w:proofErr w:type="spellStart"/>
            <w:r>
              <w:rPr>
                <w:sz w:val="20"/>
                <w:szCs w:val="72"/>
              </w:rPr>
              <w:t>Vinnova</w:t>
            </w:r>
            <w:proofErr w:type="spellEnd"/>
            <w:r>
              <w:rPr>
                <w:sz w:val="20"/>
                <w:szCs w:val="72"/>
              </w:rPr>
              <w:t>, SIP Infra Sweden 2030 samt till SBUF.</w:t>
            </w:r>
          </w:p>
        </w:tc>
      </w:tr>
      <w:tr w:rsidR="00A47DC2" w:rsidRPr="001032B3" w14:paraId="19BF1F0C" w14:textId="77777777" w:rsidTr="00A47DC2">
        <w:tc>
          <w:tcPr>
            <w:tcW w:w="3402" w:type="dxa"/>
          </w:tcPr>
          <w:p w14:paraId="3A5EC890" w14:textId="77777777" w:rsidR="00A47DC2" w:rsidRPr="00E14BEA" w:rsidRDefault="00A47DC2" w:rsidP="003368DE">
            <w:pPr>
              <w:rPr>
                <w:sz w:val="20"/>
                <w:szCs w:val="72"/>
              </w:rPr>
            </w:pPr>
            <w:r w:rsidRPr="00E14BEA">
              <w:rPr>
                <w:sz w:val="20"/>
                <w:szCs w:val="72"/>
              </w:rPr>
              <w:lastRenderedPageBreak/>
              <w:t>Leverans</w:t>
            </w:r>
          </w:p>
        </w:tc>
        <w:tc>
          <w:tcPr>
            <w:tcW w:w="5520" w:type="dxa"/>
          </w:tcPr>
          <w:p w14:paraId="61411B3F" w14:textId="6553BCE6" w:rsidR="00A47DC2" w:rsidRPr="00E14BEA" w:rsidRDefault="00A47DC2" w:rsidP="003368DE">
            <w:pPr>
              <w:rPr>
                <w:sz w:val="20"/>
                <w:szCs w:val="72"/>
              </w:rPr>
            </w:pPr>
            <w:r>
              <w:rPr>
                <w:sz w:val="20"/>
                <w:szCs w:val="72"/>
              </w:rPr>
              <w:t xml:space="preserve">Slutrapport av projektet till </w:t>
            </w:r>
            <w:proofErr w:type="spellStart"/>
            <w:r>
              <w:rPr>
                <w:sz w:val="20"/>
                <w:szCs w:val="72"/>
              </w:rPr>
              <w:t>Vinnova</w:t>
            </w:r>
            <w:proofErr w:type="spellEnd"/>
            <w:r>
              <w:rPr>
                <w:sz w:val="20"/>
                <w:szCs w:val="72"/>
              </w:rPr>
              <w:t>, SIP Infra Sweden 2030  och SBUF</w:t>
            </w:r>
          </w:p>
        </w:tc>
      </w:tr>
    </w:tbl>
    <w:p w14:paraId="58F2B986" w14:textId="77777777" w:rsidR="00A47DC2" w:rsidRPr="00DD6E10" w:rsidRDefault="00A47DC2" w:rsidP="00D20F06">
      <w:pPr>
        <w:pStyle w:val="brdtext"/>
      </w:pPr>
    </w:p>
    <w:sectPr w:rsidR="00A47DC2" w:rsidRPr="00DD6E10" w:rsidSect="0079044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454" w:right="1418" w:bottom="1418" w:left="1418" w:header="454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E2085C" w14:textId="77777777" w:rsidR="00AB2D60" w:rsidRDefault="00AB2D60">
      <w:r>
        <w:separator/>
      </w:r>
    </w:p>
  </w:endnote>
  <w:endnote w:type="continuationSeparator" w:id="0">
    <w:p w14:paraId="554B5E0F" w14:textId="77777777" w:rsidR="00AB2D60" w:rsidRDefault="00AB2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/>
        <w:sz w:val="2"/>
      </w:rPr>
      <w:id w:val="131534023"/>
      <w:lock w:val="contentLocked"/>
      <w:placeholder>
        <w:docPart w:val="99C02D11E89B43F79439903FA039E647"/>
      </w:placeholder>
      <w:group/>
    </w:sdtPr>
    <w:sdtEndPr/>
    <w:sdtContent>
      <w:p w14:paraId="7B2838A8" w14:textId="77777777" w:rsidR="00A06FB5" w:rsidRDefault="00A06FB5">
        <w:pPr>
          <w:pStyle w:val="Sidfot"/>
          <w:rPr>
            <w:rFonts w:ascii="Arial" w:hAnsi="Arial"/>
            <w:sz w:val="2"/>
          </w:rPr>
        </w:pPr>
      </w:p>
      <w:tbl>
        <w:tblPr>
          <w:tblW w:w="5000" w:type="pct"/>
          <w:tblBorders>
            <w:top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>
        <w:tblGrid>
          <w:gridCol w:w="6127"/>
          <w:gridCol w:w="2943"/>
        </w:tblGrid>
        <w:tr w:rsidR="00CD2580" w:rsidRPr="00313670" w14:paraId="6F3FA65F" w14:textId="77777777" w:rsidTr="00A6438A">
          <w:trPr>
            <w:trHeight w:val="370"/>
          </w:trPr>
          <w:tc>
            <w:tcPr>
              <w:tcW w:w="6127" w:type="dxa"/>
              <w:tcMar>
                <w:left w:w="0" w:type="dxa"/>
              </w:tcMar>
            </w:tcPr>
            <w:p w14:paraId="51127101" w14:textId="77777777" w:rsidR="00CD2580" w:rsidRPr="00313670" w:rsidRDefault="00AB2D60" w:rsidP="0079044D">
              <w:pPr>
                <w:tabs>
                  <w:tab w:val="left" w:pos="356"/>
                </w:tabs>
                <w:ind w:right="209"/>
                <w:rPr>
                  <w:rFonts w:asciiTheme="minorHAnsi" w:hAnsiTheme="minorHAnsi" w:cs="Arial"/>
                  <w:sz w:val="18"/>
                  <w:szCs w:val="18"/>
                </w:rPr>
              </w:pPr>
              <w:hyperlink r:id="rId1" w:history="1">
                <w:r w:rsidR="00CD2580" w:rsidRPr="00702B40">
                  <w:rPr>
                    <w:rStyle w:val="Hyperlnk"/>
                    <w:rFonts w:asciiTheme="minorHAnsi" w:hAnsiTheme="minorHAnsi" w:cs="Arial"/>
                    <w:sz w:val="18"/>
                    <w:szCs w:val="18"/>
                  </w:rPr>
                  <w:t>programkontoret@infrasweden2030.se</w:t>
                </w:r>
              </w:hyperlink>
            </w:p>
          </w:tc>
          <w:tc>
            <w:tcPr>
              <w:tcW w:w="2943" w:type="dxa"/>
            </w:tcPr>
            <w:p w14:paraId="4B860376" w14:textId="77777777" w:rsidR="00CD2580" w:rsidRPr="00313670" w:rsidRDefault="00AB2D60" w:rsidP="0079044D">
              <w:pPr>
                <w:tabs>
                  <w:tab w:val="left" w:pos="356"/>
                </w:tabs>
                <w:ind w:right="209"/>
                <w:jc w:val="right"/>
                <w:rPr>
                  <w:rFonts w:asciiTheme="minorHAnsi" w:hAnsiTheme="minorHAnsi" w:cs="Arial"/>
                  <w:sz w:val="18"/>
                  <w:szCs w:val="18"/>
                </w:rPr>
              </w:pPr>
              <w:hyperlink r:id="rId2" w:history="1">
                <w:r w:rsidR="00CD2580" w:rsidRPr="00313670">
                  <w:rPr>
                    <w:rStyle w:val="Hyperlnk"/>
                    <w:rFonts w:asciiTheme="minorHAnsi" w:hAnsiTheme="minorHAnsi" w:cs="Arial"/>
                    <w:sz w:val="18"/>
                    <w:szCs w:val="18"/>
                  </w:rPr>
                  <w:t>www.infrasweden2030.se</w:t>
                </w:r>
              </w:hyperlink>
            </w:p>
          </w:tc>
        </w:tr>
      </w:tbl>
      <w:p w14:paraId="77DE88EA" w14:textId="77777777" w:rsidR="00A06FB5" w:rsidRDefault="00AB2D60">
        <w:pPr>
          <w:pStyle w:val="Sidfot"/>
          <w:rPr>
            <w:rFonts w:ascii="Arial" w:hAnsi="Arial"/>
            <w:sz w:val="2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Hyperlnk"/>
        <w:rFonts w:asciiTheme="minorHAnsi" w:hAnsiTheme="minorHAnsi" w:cs="Arial"/>
        <w:sz w:val="18"/>
        <w:szCs w:val="18"/>
      </w:rPr>
      <w:id w:val="-1086914203"/>
      <w:lock w:val="contentLocked"/>
      <w:placeholder>
        <w:docPart w:val="99C02D11E89B43F79439903FA039E647"/>
      </w:placeholder>
      <w:group/>
    </w:sdtPr>
    <w:sdtEndPr>
      <w:rPr>
        <w:rStyle w:val="Standardstycketeckensnitt"/>
        <w:rFonts w:ascii="Times New Roman" w:hAnsi="Times New Roman"/>
        <w:color w:val="auto"/>
        <w:sz w:val="22"/>
        <w:szCs w:val="24"/>
        <w:u w:val="none"/>
      </w:rPr>
    </w:sdtEndPr>
    <w:sdtContent>
      <w:tbl>
        <w:tblPr>
          <w:tblW w:w="5000" w:type="pct"/>
          <w:tblBorders>
            <w:top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>
        <w:tblGrid>
          <w:gridCol w:w="6127"/>
          <w:gridCol w:w="2943"/>
        </w:tblGrid>
        <w:tr w:rsidR="00453D2F" w:rsidRPr="00313670" w14:paraId="37F82E78" w14:textId="77777777" w:rsidTr="00453D2F">
          <w:trPr>
            <w:trHeight w:val="370"/>
          </w:trPr>
          <w:tc>
            <w:tcPr>
              <w:tcW w:w="6127" w:type="dxa"/>
              <w:tcMar>
                <w:left w:w="0" w:type="dxa"/>
              </w:tcMar>
              <w:vAlign w:val="center"/>
            </w:tcPr>
            <w:p w14:paraId="33B1B87D" w14:textId="77777777" w:rsidR="00453D2F" w:rsidRPr="00313670" w:rsidRDefault="00AB2D60" w:rsidP="00453D2F">
              <w:pPr>
                <w:tabs>
                  <w:tab w:val="left" w:pos="356"/>
                </w:tabs>
                <w:ind w:right="209"/>
                <w:rPr>
                  <w:rFonts w:asciiTheme="minorHAnsi" w:hAnsiTheme="minorHAnsi" w:cs="Arial"/>
                  <w:sz w:val="18"/>
                  <w:szCs w:val="18"/>
                </w:rPr>
              </w:pPr>
              <w:hyperlink r:id="rId1" w:history="1">
                <w:r w:rsidR="00453D2F" w:rsidRPr="00702B40">
                  <w:rPr>
                    <w:rStyle w:val="Hyperlnk"/>
                    <w:rFonts w:asciiTheme="minorHAnsi" w:hAnsiTheme="minorHAnsi" w:cs="Arial"/>
                    <w:sz w:val="18"/>
                    <w:szCs w:val="18"/>
                  </w:rPr>
                  <w:t>programkontoret@infrasweden2030.se</w:t>
                </w:r>
              </w:hyperlink>
            </w:p>
          </w:tc>
          <w:tc>
            <w:tcPr>
              <w:tcW w:w="2943" w:type="dxa"/>
              <w:vAlign w:val="center"/>
            </w:tcPr>
            <w:p w14:paraId="43FF65FB" w14:textId="77777777" w:rsidR="00453D2F" w:rsidRPr="00313670" w:rsidRDefault="00AB2D60" w:rsidP="0079044D">
              <w:pPr>
                <w:tabs>
                  <w:tab w:val="left" w:pos="356"/>
                </w:tabs>
                <w:ind w:right="209"/>
                <w:jc w:val="right"/>
                <w:rPr>
                  <w:rFonts w:asciiTheme="minorHAnsi" w:hAnsiTheme="minorHAnsi" w:cs="Arial"/>
                  <w:sz w:val="18"/>
                  <w:szCs w:val="18"/>
                </w:rPr>
              </w:pPr>
              <w:hyperlink r:id="rId2" w:history="1">
                <w:r w:rsidR="00453D2F" w:rsidRPr="00313670">
                  <w:rPr>
                    <w:rStyle w:val="Hyperlnk"/>
                    <w:rFonts w:asciiTheme="minorHAnsi" w:hAnsiTheme="minorHAnsi" w:cs="Arial"/>
                    <w:sz w:val="18"/>
                    <w:szCs w:val="18"/>
                  </w:rPr>
                  <w:t>www.infrasweden2030.se</w:t>
                </w:r>
              </w:hyperlink>
            </w:p>
          </w:tc>
        </w:tr>
      </w:tbl>
      <w:p w14:paraId="471B74BB" w14:textId="77777777" w:rsidR="0079044D" w:rsidRDefault="00AB2D60">
        <w:pPr>
          <w:pStyle w:val="Sidfot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5A91D7" w14:textId="77777777" w:rsidR="00AB2D60" w:rsidRDefault="00AB2D60">
      <w:r>
        <w:separator/>
      </w:r>
    </w:p>
  </w:footnote>
  <w:footnote w:type="continuationSeparator" w:id="0">
    <w:p w14:paraId="5FB19408" w14:textId="77777777" w:rsidR="00AB2D60" w:rsidRDefault="00AB2D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ayout w:type="fixed"/>
      <w:tblLook w:val="04A0" w:firstRow="1" w:lastRow="0" w:firstColumn="1" w:lastColumn="0" w:noHBand="0" w:noVBand="1"/>
    </w:tblPr>
    <w:tblGrid>
      <w:gridCol w:w="3686"/>
      <w:gridCol w:w="3402"/>
      <w:gridCol w:w="1982"/>
    </w:tblGrid>
    <w:tr w:rsidR="00140174" w:rsidRPr="00546E08" w14:paraId="27AEB730" w14:textId="77777777" w:rsidTr="00BA2A02">
      <w:tc>
        <w:tcPr>
          <w:tcW w:w="3686" w:type="dxa"/>
          <w:hideMark/>
        </w:tcPr>
        <w:p w14:paraId="0D1EB280" w14:textId="77777777" w:rsidR="00140174" w:rsidRPr="00546E08" w:rsidRDefault="00BA2A02" w:rsidP="00140174">
          <w:pPr>
            <w:pStyle w:val="Sidhuvud"/>
            <w:rPr>
              <w:rFonts w:ascii="Calibri" w:hAnsi="Calibri"/>
            </w:rPr>
          </w:pPr>
          <w:r w:rsidRPr="000D438C">
            <w:rPr>
              <w:noProof/>
            </w:rPr>
            <w:drawing>
              <wp:anchor distT="0" distB="0" distL="114300" distR="114300" simplePos="0" relativeHeight="251657728" behindDoc="0" locked="0" layoutInCell="1" allowOverlap="1" wp14:anchorId="77CFBF54" wp14:editId="77EBE483">
                <wp:simplePos x="0" y="0"/>
                <wp:positionH relativeFrom="margin">
                  <wp:posOffset>0</wp:posOffset>
                </wp:positionH>
                <wp:positionV relativeFrom="page">
                  <wp:posOffset>635</wp:posOffset>
                </wp:positionV>
                <wp:extent cx="1292400" cy="313200"/>
                <wp:effectExtent l="0" t="0" r="3175" b="0"/>
                <wp:wrapNone/>
                <wp:docPr id="3" name="Picture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7701B9-2ABD-D246-A059-EEF8704C41E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13">
                          <a:extLst>
                            <a:ext uri="{FF2B5EF4-FFF2-40B4-BE49-F238E27FC236}">
                              <a16:creationId xmlns:a16="http://schemas.microsoft.com/office/drawing/2014/main" id="{957701B9-2ABD-D246-A059-EEF8704C41E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2400" cy="31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02" w:type="dxa"/>
          <w:hideMark/>
        </w:tcPr>
        <w:p w14:paraId="6DB28B60" w14:textId="77777777" w:rsidR="00140174" w:rsidRPr="00546E08" w:rsidRDefault="00140174" w:rsidP="00140174">
          <w:pPr>
            <w:pStyle w:val="Sidhuvud"/>
            <w:rPr>
              <w:rFonts w:ascii="Calibri" w:hAnsi="Calibri"/>
            </w:rPr>
          </w:pPr>
        </w:p>
      </w:tc>
      <w:tc>
        <w:tcPr>
          <w:tcW w:w="1982" w:type="dxa"/>
          <w:hideMark/>
        </w:tcPr>
        <w:p w14:paraId="7599C886" w14:textId="59C5C1C0" w:rsidR="00140174" w:rsidRPr="00546E08" w:rsidRDefault="00140174" w:rsidP="00140174">
          <w:pPr>
            <w:pStyle w:val="Sidhuvud"/>
            <w:jc w:val="right"/>
            <w:rPr>
              <w:rFonts w:ascii="Calibri" w:hAnsi="Calibri"/>
            </w:rPr>
          </w:pPr>
          <w:r w:rsidRPr="00546E08">
            <w:rPr>
              <w:rFonts w:ascii="Calibri" w:hAnsi="Calibri"/>
              <w:sz w:val="20"/>
            </w:rPr>
            <w:fldChar w:fldCharType="begin"/>
          </w:r>
          <w:r w:rsidRPr="00546E08">
            <w:rPr>
              <w:rFonts w:ascii="Calibri" w:hAnsi="Calibri"/>
              <w:sz w:val="20"/>
              <w:lang w:val="de-DE"/>
            </w:rPr>
            <w:instrText xml:space="preserve"> PAGE </w:instrText>
          </w:r>
          <w:r w:rsidRPr="00546E08">
            <w:rPr>
              <w:rFonts w:ascii="Calibri" w:hAnsi="Calibri"/>
              <w:sz w:val="20"/>
            </w:rPr>
            <w:fldChar w:fldCharType="separate"/>
          </w:r>
          <w:r w:rsidR="0086438B">
            <w:rPr>
              <w:rFonts w:ascii="Calibri" w:hAnsi="Calibri"/>
              <w:noProof/>
              <w:sz w:val="20"/>
              <w:lang w:val="de-DE"/>
            </w:rPr>
            <w:t>3</w:t>
          </w:r>
          <w:r w:rsidRPr="00546E08">
            <w:rPr>
              <w:rFonts w:ascii="Calibri" w:hAnsi="Calibri"/>
              <w:sz w:val="20"/>
            </w:rPr>
            <w:fldChar w:fldCharType="end"/>
          </w:r>
          <w:r w:rsidRPr="00546E08">
            <w:rPr>
              <w:rFonts w:ascii="Calibri" w:hAnsi="Calibri"/>
              <w:sz w:val="20"/>
              <w:lang w:val="de-DE"/>
            </w:rPr>
            <w:t xml:space="preserve"> (</w:t>
          </w:r>
          <w:r w:rsidRPr="00546E08">
            <w:rPr>
              <w:rFonts w:ascii="Calibri" w:hAnsi="Calibri"/>
              <w:sz w:val="20"/>
            </w:rPr>
            <w:fldChar w:fldCharType="begin"/>
          </w:r>
          <w:r w:rsidRPr="00546E08">
            <w:rPr>
              <w:rFonts w:ascii="Calibri" w:hAnsi="Calibri"/>
              <w:sz w:val="20"/>
              <w:lang w:val="de-DE"/>
            </w:rPr>
            <w:instrText xml:space="preserve"> NUMPAGES  \* FIRSTCAP </w:instrText>
          </w:r>
          <w:r w:rsidRPr="00546E08">
            <w:rPr>
              <w:rFonts w:ascii="Calibri" w:hAnsi="Calibri"/>
              <w:sz w:val="20"/>
            </w:rPr>
            <w:fldChar w:fldCharType="separate"/>
          </w:r>
          <w:r w:rsidR="0086438B">
            <w:rPr>
              <w:rFonts w:ascii="Calibri" w:hAnsi="Calibri"/>
              <w:noProof/>
              <w:sz w:val="20"/>
              <w:lang w:val="de-DE"/>
            </w:rPr>
            <w:t>3</w:t>
          </w:r>
          <w:r w:rsidRPr="00546E08">
            <w:rPr>
              <w:rFonts w:ascii="Calibri" w:hAnsi="Calibri"/>
              <w:sz w:val="20"/>
            </w:rPr>
            <w:fldChar w:fldCharType="end"/>
          </w:r>
          <w:r w:rsidRPr="00546E08">
            <w:rPr>
              <w:rFonts w:ascii="Calibri" w:hAnsi="Calibri"/>
              <w:sz w:val="20"/>
              <w:lang w:val="de-DE"/>
            </w:rPr>
            <w:t>)</w:t>
          </w:r>
        </w:p>
      </w:tc>
    </w:tr>
    <w:tr w:rsidR="00140174" w:rsidRPr="00546E08" w14:paraId="1CCD911C" w14:textId="77777777" w:rsidTr="00BA2A02">
      <w:tc>
        <w:tcPr>
          <w:tcW w:w="9070" w:type="dxa"/>
          <w:gridSpan w:val="3"/>
          <w:tcBorders>
            <w:top w:val="nil"/>
            <w:left w:val="nil"/>
            <w:right w:val="nil"/>
          </w:tcBorders>
        </w:tcPr>
        <w:p w14:paraId="74B685AD" w14:textId="77777777" w:rsidR="00140174" w:rsidRDefault="00140174" w:rsidP="00140174">
          <w:pPr>
            <w:pStyle w:val="Sidhuvud"/>
            <w:rPr>
              <w:rFonts w:ascii="Calibri" w:hAnsi="Calibri"/>
              <w:sz w:val="12"/>
            </w:rPr>
          </w:pPr>
        </w:p>
        <w:p w14:paraId="19332481" w14:textId="77777777" w:rsidR="00140174" w:rsidRDefault="00140174" w:rsidP="00140174">
          <w:pPr>
            <w:pStyle w:val="Sidhuvud"/>
            <w:rPr>
              <w:rFonts w:ascii="Calibri" w:hAnsi="Calibri"/>
              <w:sz w:val="12"/>
            </w:rPr>
          </w:pPr>
        </w:p>
        <w:p w14:paraId="5A0C16A5" w14:textId="77777777" w:rsidR="00140174" w:rsidRPr="00546E08" w:rsidRDefault="00140174" w:rsidP="00140174">
          <w:pPr>
            <w:pStyle w:val="Sidhuvud"/>
            <w:rPr>
              <w:rFonts w:ascii="Calibri" w:hAnsi="Calibri"/>
              <w:sz w:val="12"/>
            </w:rPr>
          </w:pPr>
        </w:p>
      </w:tc>
    </w:tr>
  </w:tbl>
  <w:p w14:paraId="1544987F" w14:textId="77777777" w:rsidR="00140174" w:rsidRPr="00140174" w:rsidRDefault="00140174">
    <w:pPr>
      <w:rPr>
        <w:sz w:val="20"/>
        <w:szCs w:val="20"/>
      </w:rPr>
    </w:pPr>
  </w:p>
  <w:p w14:paraId="039AF1E5" w14:textId="77777777" w:rsidR="00A06FB5" w:rsidRPr="00140174" w:rsidRDefault="00A06FB5">
    <w:pPr>
      <w:pStyle w:val="Sidhuvud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EA8420" w14:textId="77777777" w:rsidR="00FC7164" w:rsidRPr="000A426E" w:rsidRDefault="003C10A2" w:rsidP="00A22968">
    <w:pPr>
      <w:pStyle w:val="Sidhuvud"/>
      <w:rPr>
        <w:sz w:val="20"/>
        <w:szCs w:val="20"/>
      </w:rPr>
    </w:pPr>
    <w:r w:rsidRPr="000D438C">
      <w:rPr>
        <w:noProof/>
      </w:rPr>
      <w:drawing>
        <wp:anchor distT="0" distB="0" distL="114300" distR="114300" simplePos="0" relativeHeight="251656704" behindDoc="0" locked="0" layoutInCell="1" allowOverlap="1" wp14:anchorId="2FAA5E1E" wp14:editId="35E9675C">
          <wp:simplePos x="0" y="0"/>
          <wp:positionH relativeFrom="margin">
            <wp:posOffset>34290</wp:posOffset>
          </wp:positionH>
          <wp:positionV relativeFrom="paragraph">
            <wp:posOffset>149860</wp:posOffset>
          </wp:positionV>
          <wp:extent cx="1555200" cy="378000"/>
          <wp:effectExtent l="0" t="0" r="6985" b="3175"/>
          <wp:wrapNone/>
          <wp:docPr id="4" name="Picture 13">
            <a:extLst xmlns:a="http://schemas.openxmlformats.org/drawingml/2006/main">
              <a:ext uri="{FF2B5EF4-FFF2-40B4-BE49-F238E27FC236}">
                <a16:creationId xmlns:a16="http://schemas.microsoft.com/office/drawing/2014/main" id="{957701B9-2ABD-D246-A059-EEF8704C41E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13">
                    <a:extLst>
                      <a:ext uri="{FF2B5EF4-FFF2-40B4-BE49-F238E27FC236}">
                        <a16:creationId xmlns:a16="http://schemas.microsoft.com/office/drawing/2014/main" id="{957701B9-2ABD-D246-A059-EEF8704C41E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200" cy="37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43C09644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4"/>
      </w:rPr>
    </w:lvl>
  </w:abstractNum>
  <w:abstractNum w:abstractNumId="1" w15:restartNumberingAfterBreak="0">
    <w:nsid w:val="03F629ED"/>
    <w:multiLevelType w:val="hybridMultilevel"/>
    <w:tmpl w:val="2F121948"/>
    <w:lvl w:ilvl="0" w:tplc="041D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" w15:restartNumberingAfterBreak="0">
    <w:nsid w:val="0DAE7BC7"/>
    <w:multiLevelType w:val="multilevel"/>
    <w:tmpl w:val="0D084DD6"/>
    <w:lvl w:ilvl="0">
      <w:start w:val="2"/>
      <w:numFmt w:val="decimal"/>
      <w:lvlText w:val="%1"/>
      <w:lvlJc w:val="left"/>
      <w:pPr>
        <w:ind w:left="1588" w:hanging="433"/>
      </w:pPr>
      <w:rPr>
        <w:rFonts w:ascii="Arial" w:eastAsia="Arial" w:hAnsi="Arial" w:hint="default"/>
        <w:b/>
        <w:bCs/>
        <w:w w:val="100"/>
        <w:sz w:val="32"/>
        <w:szCs w:val="32"/>
      </w:rPr>
    </w:lvl>
    <w:lvl w:ilvl="1">
      <w:start w:val="1"/>
      <w:numFmt w:val="decimal"/>
      <w:lvlText w:val="%1.%2"/>
      <w:lvlJc w:val="left"/>
      <w:pPr>
        <w:ind w:left="1731" w:hanging="576"/>
      </w:pPr>
      <w:rPr>
        <w:rFonts w:ascii="Arial" w:eastAsia="Arial" w:hAnsi="Arial" w:hint="default"/>
        <w:b/>
        <w:bCs/>
        <w:spacing w:val="-1"/>
        <w:w w:val="100"/>
        <w:sz w:val="24"/>
        <w:szCs w:val="24"/>
      </w:rPr>
    </w:lvl>
    <w:lvl w:ilvl="2">
      <w:start w:val="1"/>
      <w:numFmt w:val="bullet"/>
      <w:lvlText w:val=""/>
      <w:lvlJc w:val="left"/>
      <w:pPr>
        <w:ind w:left="1875" w:hanging="360"/>
      </w:pPr>
      <w:rPr>
        <w:rFonts w:ascii="Symbol" w:eastAsia="Symbol" w:hAnsi="Symbol" w:hint="default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188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6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4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2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0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80" w:hanging="360"/>
      </w:pPr>
      <w:rPr>
        <w:rFonts w:hint="default"/>
      </w:rPr>
    </w:lvl>
  </w:abstractNum>
  <w:abstractNum w:abstractNumId="3" w15:restartNumberingAfterBreak="0">
    <w:nsid w:val="0E297F8C"/>
    <w:multiLevelType w:val="hybridMultilevel"/>
    <w:tmpl w:val="BEA2F8B0"/>
    <w:lvl w:ilvl="0" w:tplc="2B2827A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7112D5"/>
    <w:multiLevelType w:val="hybridMultilevel"/>
    <w:tmpl w:val="B9A45264"/>
    <w:lvl w:ilvl="0" w:tplc="175EE3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BB50A0"/>
    <w:multiLevelType w:val="hybridMultilevel"/>
    <w:tmpl w:val="8C9EF54E"/>
    <w:lvl w:ilvl="0" w:tplc="041D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28630787"/>
    <w:multiLevelType w:val="hybridMultilevel"/>
    <w:tmpl w:val="E1D8B538"/>
    <w:lvl w:ilvl="0" w:tplc="041D0017">
      <w:start w:val="1"/>
      <w:numFmt w:val="lowerLetter"/>
      <w:lvlText w:val="%1)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2A45CE"/>
    <w:multiLevelType w:val="hybridMultilevel"/>
    <w:tmpl w:val="788ADE12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2F911A92"/>
    <w:multiLevelType w:val="hybridMultilevel"/>
    <w:tmpl w:val="625C0134"/>
    <w:lvl w:ilvl="0" w:tplc="D9A4FE84">
      <w:start w:val="1"/>
      <w:numFmt w:val="bullet"/>
      <w:lvlText w:val=""/>
      <w:lvlJc w:val="left"/>
      <w:pPr>
        <w:tabs>
          <w:tab w:val="num" w:pos="720"/>
        </w:tabs>
        <w:ind w:left="717" w:hanging="357"/>
      </w:pPr>
      <w:rPr>
        <w:rFonts w:ascii="Symbol" w:hAnsi="Symbol" w:hint="default"/>
        <w:sz w:val="16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5D91064"/>
    <w:multiLevelType w:val="hybridMultilevel"/>
    <w:tmpl w:val="E2AC7EE6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391E6FC7"/>
    <w:multiLevelType w:val="hybridMultilevel"/>
    <w:tmpl w:val="C7ACA7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B50BCC"/>
    <w:multiLevelType w:val="hybridMultilevel"/>
    <w:tmpl w:val="79844A0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EF302C"/>
    <w:multiLevelType w:val="hybridMultilevel"/>
    <w:tmpl w:val="B17EBCF6"/>
    <w:lvl w:ilvl="0" w:tplc="CAD26E6A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16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B27D96"/>
    <w:multiLevelType w:val="hybridMultilevel"/>
    <w:tmpl w:val="8920174E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42365FFA"/>
    <w:multiLevelType w:val="hybridMultilevel"/>
    <w:tmpl w:val="53BCDD02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4A5E72"/>
    <w:multiLevelType w:val="hybridMultilevel"/>
    <w:tmpl w:val="53BCDD02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652EE5"/>
    <w:multiLevelType w:val="hybridMultilevel"/>
    <w:tmpl w:val="6F44FBE8"/>
    <w:lvl w:ilvl="0" w:tplc="041D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48BD3A10"/>
    <w:multiLevelType w:val="hybridMultilevel"/>
    <w:tmpl w:val="69E019E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393F4D"/>
    <w:multiLevelType w:val="hybridMultilevel"/>
    <w:tmpl w:val="539A90F0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4AC82BB1"/>
    <w:multiLevelType w:val="hybridMultilevel"/>
    <w:tmpl w:val="A254217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8B1E97"/>
    <w:multiLevelType w:val="hybridMultilevel"/>
    <w:tmpl w:val="8304C9F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1C033B"/>
    <w:multiLevelType w:val="hybridMultilevel"/>
    <w:tmpl w:val="29786708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53C857E5"/>
    <w:multiLevelType w:val="hybridMultilevel"/>
    <w:tmpl w:val="89A637D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1134BD"/>
    <w:multiLevelType w:val="hybridMultilevel"/>
    <w:tmpl w:val="C76E3D36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556B22BB"/>
    <w:multiLevelType w:val="hybridMultilevel"/>
    <w:tmpl w:val="0EF89B0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2F233F"/>
    <w:multiLevelType w:val="hybridMultilevel"/>
    <w:tmpl w:val="B17EBCF6"/>
    <w:lvl w:ilvl="0" w:tplc="55EA7CD8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16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6D3D1A"/>
    <w:multiLevelType w:val="hybridMultilevel"/>
    <w:tmpl w:val="81A8AE2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937563"/>
    <w:multiLevelType w:val="hybridMultilevel"/>
    <w:tmpl w:val="6728ED32"/>
    <w:lvl w:ilvl="0" w:tplc="CAD26E6A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16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A60F60"/>
    <w:multiLevelType w:val="hybridMultilevel"/>
    <w:tmpl w:val="2CEA76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1564C1"/>
    <w:multiLevelType w:val="hybridMultilevel"/>
    <w:tmpl w:val="FB86DB1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CC1EE8"/>
    <w:multiLevelType w:val="hybridMultilevel"/>
    <w:tmpl w:val="31B690F2"/>
    <w:lvl w:ilvl="0" w:tplc="041D0017">
      <w:start w:val="1"/>
      <w:numFmt w:val="lowerLetter"/>
      <w:lvlText w:val="%1)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2E3145"/>
    <w:multiLevelType w:val="hybridMultilevel"/>
    <w:tmpl w:val="B5F87BA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F33374"/>
    <w:multiLevelType w:val="hybridMultilevel"/>
    <w:tmpl w:val="53BCDD02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FA5B6E"/>
    <w:multiLevelType w:val="hybridMultilevel"/>
    <w:tmpl w:val="B324E0F4"/>
    <w:lvl w:ilvl="0" w:tplc="29B0A00E">
      <w:start w:val="1"/>
      <w:numFmt w:val="lowerLetter"/>
      <w:lvlText w:val="%1)"/>
      <w:lvlJc w:val="left"/>
      <w:pPr>
        <w:ind w:left="720" w:hanging="360"/>
      </w:pPr>
      <w:rPr>
        <w:rFonts w:eastAsia="Arial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8D702F"/>
    <w:multiLevelType w:val="hybridMultilevel"/>
    <w:tmpl w:val="3A42584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D07AA8">
      <w:numFmt w:val="bullet"/>
      <w:lvlText w:val="•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FF170E"/>
    <w:multiLevelType w:val="hybridMultilevel"/>
    <w:tmpl w:val="512A25D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1115ED"/>
    <w:multiLevelType w:val="hybridMultilevel"/>
    <w:tmpl w:val="9B8E0C1A"/>
    <w:lvl w:ilvl="0" w:tplc="55EA7CD8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16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8003B8"/>
    <w:multiLevelType w:val="hybridMultilevel"/>
    <w:tmpl w:val="969C74B0"/>
    <w:lvl w:ilvl="0" w:tplc="041D0001">
      <w:start w:val="1"/>
      <w:numFmt w:val="bullet"/>
      <w:lvlText w:val=""/>
      <w:lvlJc w:val="left"/>
      <w:pPr>
        <w:ind w:left="12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9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6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8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5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2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64" w:hanging="360"/>
      </w:pPr>
      <w:rPr>
        <w:rFonts w:ascii="Wingdings" w:hAnsi="Wingdings" w:hint="default"/>
      </w:rPr>
    </w:lvl>
  </w:abstractNum>
  <w:abstractNum w:abstractNumId="38" w15:restartNumberingAfterBreak="0">
    <w:nsid w:val="79EF0D29"/>
    <w:multiLevelType w:val="hybridMultilevel"/>
    <w:tmpl w:val="EC88A17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25"/>
  </w:num>
  <w:num w:numId="3">
    <w:abstractNumId w:val="12"/>
  </w:num>
  <w:num w:numId="4">
    <w:abstractNumId w:val="27"/>
  </w:num>
  <w:num w:numId="5">
    <w:abstractNumId w:val="0"/>
  </w:num>
  <w:num w:numId="6">
    <w:abstractNumId w:val="8"/>
  </w:num>
  <w:num w:numId="7">
    <w:abstractNumId w:val="0"/>
  </w:num>
  <w:num w:numId="8">
    <w:abstractNumId w:val="0"/>
  </w:num>
  <w:num w:numId="9">
    <w:abstractNumId w:val="0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23"/>
  </w:num>
  <w:num w:numId="13">
    <w:abstractNumId w:val="37"/>
  </w:num>
  <w:num w:numId="14">
    <w:abstractNumId w:val="7"/>
  </w:num>
  <w:num w:numId="15">
    <w:abstractNumId w:val="18"/>
  </w:num>
  <w:num w:numId="16">
    <w:abstractNumId w:val="13"/>
  </w:num>
  <w:num w:numId="17">
    <w:abstractNumId w:val="21"/>
  </w:num>
  <w:num w:numId="18">
    <w:abstractNumId w:val="1"/>
  </w:num>
  <w:num w:numId="19">
    <w:abstractNumId w:val="35"/>
  </w:num>
  <w:num w:numId="20">
    <w:abstractNumId w:val="9"/>
  </w:num>
  <w:num w:numId="21">
    <w:abstractNumId w:val="19"/>
  </w:num>
  <w:num w:numId="22">
    <w:abstractNumId w:val="11"/>
  </w:num>
  <w:num w:numId="23">
    <w:abstractNumId w:val="28"/>
  </w:num>
  <w:num w:numId="24">
    <w:abstractNumId w:val="17"/>
  </w:num>
  <w:num w:numId="25">
    <w:abstractNumId w:val="22"/>
  </w:num>
  <w:num w:numId="26">
    <w:abstractNumId w:val="2"/>
  </w:num>
  <w:num w:numId="27">
    <w:abstractNumId w:val="34"/>
  </w:num>
  <w:num w:numId="28">
    <w:abstractNumId w:val="31"/>
  </w:num>
  <w:num w:numId="29">
    <w:abstractNumId w:val="16"/>
  </w:num>
  <w:num w:numId="30">
    <w:abstractNumId w:val="5"/>
  </w:num>
  <w:num w:numId="31">
    <w:abstractNumId w:val="29"/>
  </w:num>
  <w:num w:numId="32">
    <w:abstractNumId w:val="24"/>
  </w:num>
  <w:num w:numId="33">
    <w:abstractNumId w:val="14"/>
  </w:num>
  <w:num w:numId="34">
    <w:abstractNumId w:val="15"/>
  </w:num>
  <w:num w:numId="35">
    <w:abstractNumId w:val="32"/>
  </w:num>
  <w:num w:numId="36">
    <w:abstractNumId w:val="26"/>
  </w:num>
  <w:num w:numId="37">
    <w:abstractNumId w:val="33"/>
  </w:num>
  <w:num w:numId="38">
    <w:abstractNumId w:val="6"/>
  </w:num>
  <w:num w:numId="39">
    <w:abstractNumId w:val="30"/>
  </w:num>
  <w:num w:numId="40">
    <w:abstractNumId w:val="3"/>
  </w:num>
  <w:num w:numId="41">
    <w:abstractNumId w:val="38"/>
  </w:num>
  <w:num w:numId="42">
    <w:abstractNumId w:val="10"/>
  </w:num>
  <w:num w:numId="4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sv-SE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4096" w:nlCheck="1" w:checkStyle="0"/>
  <w:proofState w:spelling="clean" w:grammar="clean"/>
  <w:attachedTemplate r:id="rId1"/>
  <w:documentProtection w:edit="forms" w:enforcement="0"/>
  <w:defaultTabStop w:val="1304"/>
  <w:hyphenationZone w:val="425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456"/>
    <w:rsid w:val="00034B09"/>
    <w:rsid w:val="000433B0"/>
    <w:rsid w:val="00050D72"/>
    <w:rsid w:val="00054B71"/>
    <w:rsid w:val="000579B3"/>
    <w:rsid w:val="00084CCD"/>
    <w:rsid w:val="00094F93"/>
    <w:rsid w:val="000A426E"/>
    <w:rsid w:val="000A44FF"/>
    <w:rsid w:val="000A7BD2"/>
    <w:rsid w:val="000B0AFF"/>
    <w:rsid w:val="000B40E8"/>
    <w:rsid w:val="000D438C"/>
    <w:rsid w:val="000F13A0"/>
    <w:rsid w:val="000F68B2"/>
    <w:rsid w:val="00100C77"/>
    <w:rsid w:val="00101AEB"/>
    <w:rsid w:val="0010272F"/>
    <w:rsid w:val="00106459"/>
    <w:rsid w:val="00110E9C"/>
    <w:rsid w:val="00114B2F"/>
    <w:rsid w:val="00120AE3"/>
    <w:rsid w:val="00127DBB"/>
    <w:rsid w:val="00131A78"/>
    <w:rsid w:val="00136973"/>
    <w:rsid w:val="00140174"/>
    <w:rsid w:val="001577B7"/>
    <w:rsid w:val="00173EBF"/>
    <w:rsid w:val="00174F7D"/>
    <w:rsid w:val="00182AA1"/>
    <w:rsid w:val="00192237"/>
    <w:rsid w:val="001A538B"/>
    <w:rsid w:val="001B25FD"/>
    <w:rsid w:val="001B508A"/>
    <w:rsid w:val="001B7098"/>
    <w:rsid w:val="001D116B"/>
    <w:rsid w:val="001D38E5"/>
    <w:rsid w:val="001F294B"/>
    <w:rsid w:val="002029EB"/>
    <w:rsid w:val="00211B3E"/>
    <w:rsid w:val="00212F04"/>
    <w:rsid w:val="0023037C"/>
    <w:rsid w:val="0023203E"/>
    <w:rsid w:val="0023614C"/>
    <w:rsid w:val="00256E17"/>
    <w:rsid w:val="00264821"/>
    <w:rsid w:val="00277B31"/>
    <w:rsid w:val="00283F2D"/>
    <w:rsid w:val="00285987"/>
    <w:rsid w:val="002A21C2"/>
    <w:rsid w:val="002D1902"/>
    <w:rsid w:val="002E4E39"/>
    <w:rsid w:val="002E5309"/>
    <w:rsid w:val="002E7C00"/>
    <w:rsid w:val="002F4588"/>
    <w:rsid w:val="002F4A31"/>
    <w:rsid w:val="002F684D"/>
    <w:rsid w:val="00301931"/>
    <w:rsid w:val="00302E45"/>
    <w:rsid w:val="00303582"/>
    <w:rsid w:val="00314916"/>
    <w:rsid w:val="003221D4"/>
    <w:rsid w:val="00323867"/>
    <w:rsid w:val="00340108"/>
    <w:rsid w:val="00345456"/>
    <w:rsid w:val="00355FFA"/>
    <w:rsid w:val="003565B4"/>
    <w:rsid w:val="003575C9"/>
    <w:rsid w:val="00367B88"/>
    <w:rsid w:val="00370713"/>
    <w:rsid w:val="00380C30"/>
    <w:rsid w:val="0038100A"/>
    <w:rsid w:val="003948DD"/>
    <w:rsid w:val="003B5ECC"/>
    <w:rsid w:val="003B744B"/>
    <w:rsid w:val="003C10A2"/>
    <w:rsid w:val="003C6DB6"/>
    <w:rsid w:val="003D14BE"/>
    <w:rsid w:val="003D15D2"/>
    <w:rsid w:val="003D1920"/>
    <w:rsid w:val="003D6098"/>
    <w:rsid w:val="003F2E6A"/>
    <w:rsid w:val="00407152"/>
    <w:rsid w:val="004122DA"/>
    <w:rsid w:val="00422616"/>
    <w:rsid w:val="0042479E"/>
    <w:rsid w:val="00426548"/>
    <w:rsid w:val="00442D0D"/>
    <w:rsid w:val="00451EC6"/>
    <w:rsid w:val="00453D2F"/>
    <w:rsid w:val="00457E9F"/>
    <w:rsid w:val="0046049D"/>
    <w:rsid w:val="0049776A"/>
    <w:rsid w:val="004C208E"/>
    <w:rsid w:val="004D0451"/>
    <w:rsid w:val="004D367A"/>
    <w:rsid w:val="004D3773"/>
    <w:rsid w:val="004E25F8"/>
    <w:rsid w:val="004E681C"/>
    <w:rsid w:val="004F179C"/>
    <w:rsid w:val="004F73F3"/>
    <w:rsid w:val="00500D9B"/>
    <w:rsid w:val="00502D77"/>
    <w:rsid w:val="005122B7"/>
    <w:rsid w:val="00512663"/>
    <w:rsid w:val="0052710B"/>
    <w:rsid w:val="00536685"/>
    <w:rsid w:val="005417FF"/>
    <w:rsid w:val="00555E08"/>
    <w:rsid w:val="005637D3"/>
    <w:rsid w:val="005656A6"/>
    <w:rsid w:val="00574515"/>
    <w:rsid w:val="00594D6B"/>
    <w:rsid w:val="005A2A5A"/>
    <w:rsid w:val="005C0B5D"/>
    <w:rsid w:val="005C56AE"/>
    <w:rsid w:val="005E2DEB"/>
    <w:rsid w:val="005F626D"/>
    <w:rsid w:val="00621622"/>
    <w:rsid w:val="00624F77"/>
    <w:rsid w:val="00635643"/>
    <w:rsid w:val="00643DA0"/>
    <w:rsid w:val="0065196F"/>
    <w:rsid w:val="00653BC0"/>
    <w:rsid w:val="00660B88"/>
    <w:rsid w:val="006612E5"/>
    <w:rsid w:val="0066546C"/>
    <w:rsid w:val="00677FB2"/>
    <w:rsid w:val="00696612"/>
    <w:rsid w:val="006A198F"/>
    <w:rsid w:val="006A1D43"/>
    <w:rsid w:val="006A2379"/>
    <w:rsid w:val="006C056F"/>
    <w:rsid w:val="006C0CF6"/>
    <w:rsid w:val="006C6A21"/>
    <w:rsid w:val="006C6BA8"/>
    <w:rsid w:val="006D1F04"/>
    <w:rsid w:val="006D626A"/>
    <w:rsid w:val="006D7365"/>
    <w:rsid w:val="006F1FCC"/>
    <w:rsid w:val="006F25FE"/>
    <w:rsid w:val="006F4C3E"/>
    <w:rsid w:val="00700D73"/>
    <w:rsid w:val="00713D29"/>
    <w:rsid w:val="0072307B"/>
    <w:rsid w:val="0072422D"/>
    <w:rsid w:val="007263F1"/>
    <w:rsid w:val="007309BB"/>
    <w:rsid w:val="00730FA8"/>
    <w:rsid w:val="00732716"/>
    <w:rsid w:val="00751CB0"/>
    <w:rsid w:val="00763269"/>
    <w:rsid w:val="00764909"/>
    <w:rsid w:val="00781B98"/>
    <w:rsid w:val="00782B76"/>
    <w:rsid w:val="0079044D"/>
    <w:rsid w:val="007A5641"/>
    <w:rsid w:val="007B0DA3"/>
    <w:rsid w:val="007C2EC7"/>
    <w:rsid w:val="007C5BA3"/>
    <w:rsid w:val="007C75FA"/>
    <w:rsid w:val="007D0A17"/>
    <w:rsid w:val="007D12BC"/>
    <w:rsid w:val="007E0039"/>
    <w:rsid w:val="007F0D60"/>
    <w:rsid w:val="007F6615"/>
    <w:rsid w:val="00817ABA"/>
    <w:rsid w:val="0086438B"/>
    <w:rsid w:val="00865404"/>
    <w:rsid w:val="008A475F"/>
    <w:rsid w:val="008A6D55"/>
    <w:rsid w:val="008B0275"/>
    <w:rsid w:val="008B303B"/>
    <w:rsid w:val="008D2832"/>
    <w:rsid w:val="00915992"/>
    <w:rsid w:val="00915BC0"/>
    <w:rsid w:val="00924D12"/>
    <w:rsid w:val="00946A37"/>
    <w:rsid w:val="00954FF3"/>
    <w:rsid w:val="00957CBF"/>
    <w:rsid w:val="00965A6B"/>
    <w:rsid w:val="00984DD2"/>
    <w:rsid w:val="0099496A"/>
    <w:rsid w:val="009A7AA9"/>
    <w:rsid w:val="009B7B4F"/>
    <w:rsid w:val="009C0BC9"/>
    <w:rsid w:val="009C6B8D"/>
    <w:rsid w:val="009D31F1"/>
    <w:rsid w:val="009E43A7"/>
    <w:rsid w:val="00A06FB5"/>
    <w:rsid w:val="00A22968"/>
    <w:rsid w:val="00A344FE"/>
    <w:rsid w:val="00A47DC2"/>
    <w:rsid w:val="00A57BC9"/>
    <w:rsid w:val="00A70E7D"/>
    <w:rsid w:val="00A7305C"/>
    <w:rsid w:val="00A77505"/>
    <w:rsid w:val="00AA5F67"/>
    <w:rsid w:val="00AA78B1"/>
    <w:rsid w:val="00AB2D60"/>
    <w:rsid w:val="00AC1A79"/>
    <w:rsid w:val="00AE6EED"/>
    <w:rsid w:val="00AF4415"/>
    <w:rsid w:val="00AF7F7E"/>
    <w:rsid w:val="00B07201"/>
    <w:rsid w:val="00B140EA"/>
    <w:rsid w:val="00B31345"/>
    <w:rsid w:val="00B34184"/>
    <w:rsid w:val="00B874C0"/>
    <w:rsid w:val="00BA2A02"/>
    <w:rsid w:val="00BC3887"/>
    <w:rsid w:val="00BD7D0E"/>
    <w:rsid w:val="00C037F6"/>
    <w:rsid w:val="00C06DAF"/>
    <w:rsid w:val="00C140B0"/>
    <w:rsid w:val="00C37AD4"/>
    <w:rsid w:val="00C41F8F"/>
    <w:rsid w:val="00C513D9"/>
    <w:rsid w:val="00C566AF"/>
    <w:rsid w:val="00C7096D"/>
    <w:rsid w:val="00C70D0A"/>
    <w:rsid w:val="00C70EAA"/>
    <w:rsid w:val="00C75DD1"/>
    <w:rsid w:val="00C80A62"/>
    <w:rsid w:val="00CA125B"/>
    <w:rsid w:val="00CC5B4D"/>
    <w:rsid w:val="00CC7B9C"/>
    <w:rsid w:val="00CD2580"/>
    <w:rsid w:val="00CE4663"/>
    <w:rsid w:val="00CE4D2D"/>
    <w:rsid w:val="00CE7BCF"/>
    <w:rsid w:val="00CF4E43"/>
    <w:rsid w:val="00D1145C"/>
    <w:rsid w:val="00D159B7"/>
    <w:rsid w:val="00D16927"/>
    <w:rsid w:val="00D20F06"/>
    <w:rsid w:val="00D30EB9"/>
    <w:rsid w:val="00D44B93"/>
    <w:rsid w:val="00D60527"/>
    <w:rsid w:val="00D6530A"/>
    <w:rsid w:val="00D77887"/>
    <w:rsid w:val="00D90F5E"/>
    <w:rsid w:val="00DA5D8E"/>
    <w:rsid w:val="00DC58F1"/>
    <w:rsid w:val="00DC71E8"/>
    <w:rsid w:val="00DD6E10"/>
    <w:rsid w:val="00DE564B"/>
    <w:rsid w:val="00DE7D57"/>
    <w:rsid w:val="00DF15CE"/>
    <w:rsid w:val="00DF2DBA"/>
    <w:rsid w:val="00E11754"/>
    <w:rsid w:val="00E20DB8"/>
    <w:rsid w:val="00E2156A"/>
    <w:rsid w:val="00E26E31"/>
    <w:rsid w:val="00E456DD"/>
    <w:rsid w:val="00E46308"/>
    <w:rsid w:val="00E623CD"/>
    <w:rsid w:val="00E75355"/>
    <w:rsid w:val="00E75E91"/>
    <w:rsid w:val="00E85F48"/>
    <w:rsid w:val="00EA1674"/>
    <w:rsid w:val="00EA68B2"/>
    <w:rsid w:val="00EB2250"/>
    <w:rsid w:val="00EB30FF"/>
    <w:rsid w:val="00EC04DD"/>
    <w:rsid w:val="00ED051F"/>
    <w:rsid w:val="00ED1501"/>
    <w:rsid w:val="00EF16F7"/>
    <w:rsid w:val="00EF5797"/>
    <w:rsid w:val="00EF6AEC"/>
    <w:rsid w:val="00F14C4F"/>
    <w:rsid w:val="00F21097"/>
    <w:rsid w:val="00F22782"/>
    <w:rsid w:val="00F2361F"/>
    <w:rsid w:val="00F345A6"/>
    <w:rsid w:val="00F45CD5"/>
    <w:rsid w:val="00F5400B"/>
    <w:rsid w:val="00F66DB4"/>
    <w:rsid w:val="00F7583D"/>
    <w:rsid w:val="00F8218C"/>
    <w:rsid w:val="00F943DB"/>
    <w:rsid w:val="00FB39BE"/>
    <w:rsid w:val="00FB3CF6"/>
    <w:rsid w:val="00FB7099"/>
    <w:rsid w:val="00FC7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6EC8A61"/>
  <w15:docId w15:val="{53BB555A-2FF0-4374-B145-D1F82AA58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 w:qFormat="1"/>
    <w:lsdException w:name="heading 7" w:locked="0" w:uiPriority="9" w:qFormat="1"/>
    <w:lsdException w:name="heading 8" w:locked="0" w:uiPriority="9" w:qFormat="1"/>
    <w:lsdException w:name="heading 9" w:locked="0" w:uiPriority="9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iPriority="0" w:unhideWhenUsed="1"/>
    <w:lsdException w:name="footer" w:locked="0" w:semiHidden="1" w:uiPriority="0" w:unhideWhenUsed="1"/>
    <w:lsdException w:name="index heading" w:locked="0" w:semiHidden="1" w:unhideWhenUsed="1"/>
    <w:lsdException w:name="caption" w:locked="0" w:uiPriority="35" w:qFormat="1"/>
    <w:lsdException w:name="table of figures" w:locked="0" w:semiHidden="1" w:unhideWhenUsed="1"/>
    <w:lsdException w:name="envelope address" w:locked="0" w:semiHidden="1" w:unhideWhenUsed="1"/>
    <w:lsdException w:name="envelope return" w:locked="0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locked="0" w:semiHidden="1" w:unhideWhenUsed="1"/>
    <w:lsdException w:name="page number" w:locked="0" w:semiHidden="1" w:uiPriority="0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locked="0" w:semiHidden="1" w:unhideWhenUsed="1"/>
    <w:lsdException w:name="List Bullet" w:locked="0" w:semiHidden="1" w:unhideWhenUsed="1"/>
    <w:lsdException w:name="List Number" w:locked="0" w:semiHidden="1" w:unhideWhenUsed="1"/>
    <w:lsdException w:name="List 2" w:locked="0" w:semiHidden="1" w:unhideWhenUsed="1"/>
    <w:lsdException w:name="List 3" w:locked="0" w:semiHidden="1" w:unhideWhenUsed="1"/>
    <w:lsdException w:name="List 4" w:locked="0" w:semiHidden="1" w:unhideWhenUsed="1"/>
    <w:lsdException w:name="List 5" w:locked="0" w:semiHidden="1" w:unhideWhenUsed="1"/>
    <w:lsdException w:name="List Bullet 2" w:locked="0" w:semiHidden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locked="0" w:uiPriority="10" w:qFormat="1"/>
    <w:lsdException w:name="Closing" w:locked="0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iPriority="0" w:unhideWhenUsed="1" w:qFormat="1"/>
    <w:lsdException w:name="Body Text Indent" w:locked="0" w:semiHidden="1" w:unhideWhenUsed="1"/>
    <w:lsdException w:name="List Continue" w:locked="0" w:semiHidden="1" w:unhideWhenUsed="1"/>
    <w:lsdException w:name="List Continue 2" w:locked="0" w:semiHidden="1" w:unhideWhenUsed="1"/>
    <w:lsdException w:name="List Continue 3" w:locked="0" w:semiHidden="1" w:unhideWhenUsed="1"/>
    <w:lsdException w:name="List Continue 4" w:locked="0" w:semiHidden="1" w:unhideWhenUsed="1"/>
    <w:lsdException w:name="List Continue 5" w:locked="0" w:semiHidden="1" w:unhideWhenUsed="1"/>
    <w:lsdException w:name="Message Header" w:locked="0" w:semiHidden="1" w:unhideWhenUsed="1"/>
    <w:lsdException w:name="Subtitle" w:locked="0" w:uiPriority="11" w:qFormat="1"/>
    <w:lsdException w:name="Salutation" w:locked="0" w:semiHidden="1" w:unhideWhenUsed="1"/>
    <w:lsdException w:name="Date" w:locked="0" w:semiHidden="1" w:unhideWhenUsed="1"/>
    <w:lsdException w:name="Body Text First Indent" w:locked="0" w:semiHidden="1" w:unhideWhenUsed="1"/>
    <w:lsdException w:name="Body Text First Indent 2" w:locked="0" w:semiHidden="1" w:unhideWhenUsed="1"/>
    <w:lsdException w:name="Note Heading" w:locked="0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locked="0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 w:qFormat="1"/>
    <w:lsdException w:name="Emphasis" w:locked="0" w:uiPriority="20" w:qFormat="1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locked="0" w:semiHidden="1" w:unhideWhenUsed="1"/>
    <w:lsdException w:name="HTML Address" w:locked="0" w:semiHidden="1" w:unhideWhenUsed="1"/>
    <w:lsdException w:name="HTML Cite" w:locked="0" w:semiHidden="1" w:unhideWhenUsed="1"/>
    <w:lsdException w:name="HTML Code" w:locked="0" w:semiHidden="1" w:unhideWhenUsed="1"/>
    <w:lsdException w:name="HTML Definition" w:locked="0" w:semiHidden="1" w:unhideWhenUsed="1"/>
    <w:lsdException w:name="HTML Keyboard" w:locked="0" w:semiHidden="1" w:unhideWhenUsed="1"/>
    <w:lsdException w:name="HTML Preformatted" w:locked="0" w:semiHidden="1" w:unhideWhenUsed="1"/>
    <w:lsdException w:name="HTML Sample" w:locked="0" w:semiHidden="1" w:unhideWhenUsed="1"/>
    <w:lsdException w:name="HTML Typewriter" w:locked="0" w:semiHidden="1" w:unhideWhenUsed="1"/>
    <w:lsdException w:name="HTML Variable" w:locked="0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1" w:qFormat="1"/>
    <w:lsdException w:name="Quote" w:locked="0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1AEB"/>
    <w:rPr>
      <w:sz w:val="22"/>
      <w:szCs w:val="24"/>
    </w:rPr>
  </w:style>
  <w:style w:type="paragraph" w:styleId="Rubrik1">
    <w:name w:val="heading 1"/>
    <w:basedOn w:val="Normal"/>
    <w:next w:val="brdtext"/>
    <w:qFormat/>
    <w:rsid w:val="0023037C"/>
    <w:pPr>
      <w:keepNext/>
      <w:spacing w:before="240" w:after="240"/>
      <w:outlineLvl w:val="0"/>
    </w:pPr>
    <w:rPr>
      <w:rFonts w:ascii="Calibri" w:hAnsi="Calibri" w:cs="Arial"/>
      <w:b/>
      <w:bCs/>
      <w:kern w:val="32"/>
      <w:sz w:val="32"/>
      <w:szCs w:val="32"/>
    </w:rPr>
  </w:style>
  <w:style w:type="paragraph" w:styleId="Rubrik2">
    <w:name w:val="heading 2"/>
    <w:basedOn w:val="Normal"/>
    <w:next w:val="brdtext"/>
    <w:qFormat/>
    <w:rsid w:val="00621622"/>
    <w:pPr>
      <w:keepNext/>
      <w:spacing w:before="240" w:after="120"/>
      <w:outlineLvl w:val="1"/>
    </w:pPr>
    <w:rPr>
      <w:rFonts w:ascii="Calibri" w:hAnsi="Calibri" w:cs="Arial"/>
      <w:b/>
      <w:bCs/>
      <w:iCs/>
      <w:szCs w:val="28"/>
    </w:rPr>
  </w:style>
  <w:style w:type="paragraph" w:styleId="Rubrik3">
    <w:name w:val="heading 3"/>
    <w:basedOn w:val="Normal"/>
    <w:next w:val="brdtext"/>
    <w:qFormat/>
    <w:rsid w:val="00E75355"/>
    <w:pPr>
      <w:keepNext/>
      <w:spacing w:before="200" w:after="60"/>
      <w:outlineLvl w:val="2"/>
    </w:pPr>
    <w:rPr>
      <w:rFonts w:ascii="Arial" w:hAnsi="Arial" w:cs="Arial"/>
      <w:b/>
      <w:bCs/>
      <w:szCs w:val="26"/>
    </w:rPr>
  </w:style>
  <w:style w:type="paragraph" w:styleId="Rubrik4">
    <w:name w:val="heading 4"/>
    <w:basedOn w:val="Normal"/>
    <w:next w:val="brdtext"/>
    <w:qFormat/>
    <w:rsid w:val="00F5400B"/>
    <w:pPr>
      <w:keepNext/>
      <w:spacing w:before="200" w:after="40"/>
      <w:outlineLvl w:val="3"/>
    </w:pPr>
    <w:rPr>
      <w:rFonts w:ascii="Arial" w:hAnsi="Arial" w:cs="Arial"/>
      <w:b/>
      <w:szCs w:val="28"/>
    </w:rPr>
  </w:style>
  <w:style w:type="paragraph" w:styleId="Rubrik5">
    <w:name w:val="heading 5"/>
    <w:basedOn w:val="Normal"/>
    <w:next w:val="Normal"/>
    <w:qFormat/>
    <w:rsid w:val="00E75355"/>
    <w:pPr>
      <w:outlineLvl w:val="4"/>
    </w:pPr>
    <w:rPr>
      <w:rFonts w:ascii="Arial" w:hAnsi="Arial"/>
      <w:bCs/>
      <w:iCs/>
      <w:sz w:val="20"/>
      <w:szCs w:val="26"/>
    </w:rPr>
  </w:style>
  <w:style w:type="paragraph" w:styleId="Rubrik6">
    <w:name w:val="heading 6"/>
    <w:basedOn w:val="Normal"/>
    <w:next w:val="Normal"/>
    <w:qFormat/>
    <w:rsid w:val="00E75355"/>
    <w:pPr>
      <w:outlineLvl w:val="5"/>
    </w:pPr>
    <w:rPr>
      <w:rFonts w:ascii="Arial" w:hAnsi="Arial"/>
      <w:bCs/>
      <w:sz w:val="20"/>
      <w:szCs w:val="22"/>
    </w:rPr>
  </w:style>
  <w:style w:type="paragraph" w:styleId="Rubrik7">
    <w:name w:val="heading 7"/>
    <w:basedOn w:val="Normal"/>
    <w:next w:val="Normal"/>
    <w:qFormat/>
    <w:rsid w:val="00E75355"/>
    <w:pPr>
      <w:outlineLvl w:val="6"/>
    </w:pPr>
    <w:rPr>
      <w:rFonts w:ascii="Arial" w:hAnsi="Arial"/>
      <w:sz w:val="20"/>
    </w:rPr>
  </w:style>
  <w:style w:type="paragraph" w:styleId="Rubrik8">
    <w:name w:val="heading 8"/>
    <w:basedOn w:val="Normal"/>
    <w:next w:val="Normal"/>
    <w:qFormat/>
    <w:rsid w:val="00E75355"/>
    <w:pPr>
      <w:outlineLvl w:val="7"/>
    </w:pPr>
    <w:rPr>
      <w:rFonts w:ascii="Arial" w:hAnsi="Arial"/>
      <w:iCs/>
      <w:sz w:val="20"/>
    </w:rPr>
  </w:style>
  <w:style w:type="paragraph" w:styleId="Rubrik9">
    <w:name w:val="heading 9"/>
    <w:basedOn w:val="Normal"/>
    <w:next w:val="Normal"/>
    <w:qFormat/>
    <w:rsid w:val="00E75355"/>
    <w:pPr>
      <w:outlineLvl w:val="8"/>
    </w:pPr>
    <w:rPr>
      <w:rFonts w:ascii="Arial" w:hAnsi="Arial" w:cs="Arial"/>
      <w:sz w:val="20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rsid w:val="00E75355"/>
    <w:pPr>
      <w:tabs>
        <w:tab w:val="center" w:pos="3969"/>
        <w:tab w:val="right" w:pos="7938"/>
      </w:tabs>
    </w:pPr>
  </w:style>
  <w:style w:type="paragraph" w:customStyle="1" w:styleId="Anvndarinfo">
    <w:name w:val="Användarinfo"/>
    <w:basedOn w:val="Sidhuvud"/>
    <w:locked/>
    <w:rsid w:val="00E75355"/>
    <w:pPr>
      <w:ind w:left="266"/>
    </w:pPr>
    <w:rPr>
      <w:sz w:val="20"/>
    </w:rPr>
  </w:style>
  <w:style w:type="paragraph" w:styleId="Sidfot">
    <w:name w:val="footer"/>
    <w:basedOn w:val="Normal"/>
    <w:rsid w:val="00E75355"/>
    <w:pPr>
      <w:tabs>
        <w:tab w:val="right" w:leader="underscore" w:pos="7920"/>
      </w:tabs>
      <w:ind w:left="-1979"/>
    </w:pPr>
    <w:rPr>
      <w:rFonts w:cs="Arial"/>
    </w:rPr>
  </w:style>
  <w:style w:type="character" w:styleId="Sidnummer">
    <w:name w:val="page number"/>
    <w:basedOn w:val="Standardstycketeckensnitt"/>
    <w:semiHidden/>
    <w:rsid w:val="00E75355"/>
  </w:style>
  <w:style w:type="paragraph" w:styleId="Innehll1">
    <w:name w:val="toc 1"/>
    <w:basedOn w:val="Normal"/>
    <w:next w:val="Normal"/>
    <w:autoRedefine/>
    <w:semiHidden/>
    <w:rsid w:val="00E75355"/>
    <w:pPr>
      <w:spacing w:line="280" w:lineRule="atLeast"/>
    </w:pPr>
  </w:style>
  <w:style w:type="paragraph" w:styleId="Innehll4">
    <w:name w:val="toc 4"/>
    <w:basedOn w:val="Normal"/>
    <w:next w:val="Normal"/>
    <w:autoRedefine/>
    <w:semiHidden/>
    <w:rsid w:val="00E75355"/>
    <w:pPr>
      <w:ind w:left="720"/>
    </w:pPr>
  </w:style>
  <w:style w:type="paragraph" w:styleId="Innehll2">
    <w:name w:val="toc 2"/>
    <w:basedOn w:val="Normal"/>
    <w:next w:val="Normal"/>
    <w:autoRedefine/>
    <w:semiHidden/>
    <w:rsid w:val="00E75355"/>
    <w:pPr>
      <w:spacing w:line="280" w:lineRule="atLeast"/>
      <w:ind w:left="238"/>
    </w:pPr>
  </w:style>
  <w:style w:type="paragraph" w:styleId="Innehll3">
    <w:name w:val="toc 3"/>
    <w:basedOn w:val="Normal"/>
    <w:next w:val="Normal"/>
    <w:autoRedefine/>
    <w:semiHidden/>
    <w:rsid w:val="00E75355"/>
    <w:pPr>
      <w:spacing w:line="280" w:lineRule="atLeast"/>
      <w:ind w:left="482"/>
    </w:pPr>
  </w:style>
  <w:style w:type="paragraph" w:styleId="Innehll5">
    <w:name w:val="toc 5"/>
    <w:basedOn w:val="Normal"/>
    <w:next w:val="Normal"/>
    <w:autoRedefine/>
    <w:semiHidden/>
    <w:rsid w:val="00E75355"/>
    <w:pPr>
      <w:ind w:left="960"/>
    </w:pPr>
  </w:style>
  <w:style w:type="paragraph" w:styleId="Innehll6">
    <w:name w:val="toc 6"/>
    <w:basedOn w:val="Normal"/>
    <w:next w:val="Normal"/>
    <w:autoRedefine/>
    <w:semiHidden/>
    <w:rsid w:val="00E75355"/>
    <w:pPr>
      <w:ind w:left="1200"/>
    </w:pPr>
  </w:style>
  <w:style w:type="paragraph" w:styleId="Innehll7">
    <w:name w:val="toc 7"/>
    <w:basedOn w:val="Normal"/>
    <w:next w:val="Normal"/>
    <w:autoRedefine/>
    <w:semiHidden/>
    <w:rsid w:val="00E75355"/>
    <w:pPr>
      <w:ind w:left="1440"/>
    </w:pPr>
  </w:style>
  <w:style w:type="paragraph" w:styleId="Innehll8">
    <w:name w:val="toc 8"/>
    <w:basedOn w:val="Normal"/>
    <w:next w:val="Normal"/>
    <w:autoRedefine/>
    <w:semiHidden/>
    <w:rsid w:val="00E75355"/>
    <w:pPr>
      <w:ind w:left="1680"/>
    </w:pPr>
  </w:style>
  <w:style w:type="paragraph" w:styleId="Innehll9">
    <w:name w:val="toc 9"/>
    <w:basedOn w:val="Normal"/>
    <w:next w:val="Normal"/>
    <w:autoRedefine/>
    <w:semiHidden/>
    <w:rsid w:val="00E75355"/>
    <w:pPr>
      <w:ind w:left="1920"/>
    </w:pPr>
  </w:style>
  <w:style w:type="character" w:styleId="Hyperlnk">
    <w:name w:val="Hyperlink"/>
    <w:basedOn w:val="Standardstycketeckensnitt"/>
    <w:uiPriority w:val="99"/>
    <w:rsid w:val="00E75355"/>
    <w:rPr>
      <w:color w:val="0000FF"/>
      <w:u w:val="single"/>
    </w:rPr>
  </w:style>
  <w:style w:type="paragraph" w:styleId="Punktlista">
    <w:name w:val="List Bullet"/>
    <w:basedOn w:val="Normal"/>
    <w:autoRedefine/>
    <w:semiHidden/>
    <w:rsid w:val="00D16927"/>
  </w:style>
  <w:style w:type="paragraph" w:styleId="Fotnotstext">
    <w:name w:val="footnote text"/>
    <w:basedOn w:val="Normal"/>
    <w:semiHidden/>
    <w:rsid w:val="00E75355"/>
    <w:rPr>
      <w:sz w:val="20"/>
      <w:szCs w:val="20"/>
    </w:rPr>
  </w:style>
  <w:style w:type="character" w:styleId="Fotnotsreferens">
    <w:name w:val="footnote reference"/>
    <w:basedOn w:val="Standardstycketeckensnitt"/>
    <w:semiHidden/>
    <w:rsid w:val="00E75355"/>
    <w:rPr>
      <w:vertAlign w:val="superscript"/>
    </w:rPr>
  </w:style>
  <w:style w:type="paragraph" w:styleId="Beskrivning">
    <w:name w:val="caption"/>
    <w:basedOn w:val="Normal"/>
    <w:next w:val="Normal"/>
    <w:qFormat/>
    <w:rsid w:val="00E75355"/>
    <w:pPr>
      <w:spacing w:before="120" w:after="120"/>
    </w:pPr>
    <w:rPr>
      <w:b/>
      <w:bCs/>
      <w:sz w:val="20"/>
      <w:szCs w:val="20"/>
    </w:rPr>
  </w:style>
  <w:style w:type="paragraph" w:styleId="Figurfrteckning">
    <w:name w:val="table of figures"/>
    <w:basedOn w:val="Normal"/>
    <w:next w:val="Normal"/>
    <w:semiHidden/>
    <w:rsid w:val="00E75355"/>
    <w:pPr>
      <w:ind w:left="480" w:hanging="480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106459"/>
    <w:rPr>
      <w:rFonts w:ascii="Tahoma" w:hAnsi="Tahoma" w:cs="Tahoma"/>
      <w:sz w:val="16"/>
      <w:szCs w:val="16"/>
    </w:rPr>
  </w:style>
  <w:style w:type="paragraph" w:customStyle="1" w:styleId="ledtext">
    <w:name w:val="ledtext"/>
    <w:basedOn w:val="Normal"/>
    <w:locked/>
    <w:rsid w:val="00E75355"/>
    <w:rPr>
      <w:rFonts w:ascii="Arial" w:hAnsi="Arial"/>
      <w:i/>
      <w:iCs/>
      <w:sz w:val="14"/>
      <w:lang w:val="de-DE"/>
    </w:rPr>
  </w:style>
  <w:style w:type="paragraph" w:customStyle="1" w:styleId="avdelning">
    <w:name w:val="avdelning"/>
    <w:basedOn w:val="Normal"/>
    <w:locked/>
    <w:rsid w:val="00E75355"/>
    <w:pPr>
      <w:ind w:left="-1985"/>
    </w:p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06459"/>
    <w:rPr>
      <w:rFonts w:ascii="Tahoma" w:hAnsi="Tahoma" w:cs="Tahoma"/>
      <w:sz w:val="16"/>
      <w:szCs w:val="16"/>
    </w:rPr>
  </w:style>
  <w:style w:type="paragraph" w:customStyle="1" w:styleId="Doktyp">
    <w:name w:val="Doktyp"/>
    <w:basedOn w:val="Sidhuvud"/>
    <w:locked/>
    <w:rsid w:val="00E75355"/>
    <w:pPr>
      <w:spacing w:after="60"/>
    </w:pPr>
    <w:rPr>
      <w:rFonts w:ascii="Arial" w:hAnsi="Arial" w:cs="Arial"/>
      <w:caps/>
    </w:rPr>
  </w:style>
  <w:style w:type="paragraph" w:customStyle="1" w:styleId="rendemening">
    <w:name w:val="Ärendemening"/>
    <w:basedOn w:val="Normal"/>
    <w:next w:val="brdtext"/>
    <w:locked/>
    <w:rsid w:val="00E75355"/>
    <w:pPr>
      <w:spacing w:after="120"/>
    </w:pPr>
    <w:rPr>
      <w:rFonts w:ascii="Arial" w:hAnsi="Arial"/>
      <w:b/>
      <w:sz w:val="28"/>
    </w:rPr>
  </w:style>
  <w:style w:type="paragraph" w:customStyle="1" w:styleId="brdtext">
    <w:name w:val="_brödtext"/>
    <w:basedOn w:val="Normal"/>
    <w:locked/>
    <w:rsid w:val="00457E9F"/>
    <w:pPr>
      <w:spacing w:after="120" w:line="300" w:lineRule="atLeast"/>
    </w:pPr>
  </w:style>
  <w:style w:type="character" w:styleId="AnvndHyperlnk">
    <w:name w:val="FollowedHyperlink"/>
    <w:basedOn w:val="Standardstycketeckensnitt"/>
    <w:semiHidden/>
    <w:rsid w:val="00E75355"/>
    <w:rPr>
      <w:color w:val="800080"/>
      <w:u w:val="single"/>
    </w:rPr>
  </w:style>
  <w:style w:type="table" w:styleId="Tabellrutnt">
    <w:name w:val="Table Grid"/>
    <w:basedOn w:val="Normaltabell"/>
    <w:uiPriority w:val="59"/>
    <w:locked/>
    <w:rsid w:val="006D1F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1"/>
    <w:qFormat/>
    <w:rsid w:val="00D30EB9"/>
    <w:pPr>
      <w:ind w:left="720"/>
      <w:contextualSpacing/>
    </w:pPr>
  </w:style>
  <w:style w:type="character" w:customStyle="1" w:styleId="SidhuvudChar">
    <w:name w:val="Sidhuvud Char"/>
    <w:basedOn w:val="Standardstycketeckensnitt"/>
    <w:link w:val="Sidhuvud"/>
    <w:uiPriority w:val="99"/>
    <w:rsid w:val="000A426E"/>
    <w:rPr>
      <w:sz w:val="24"/>
      <w:szCs w:val="24"/>
    </w:rPr>
  </w:style>
  <w:style w:type="paragraph" w:styleId="Brdtext0">
    <w:name w:val="Body Text"/>
    <w:basedOn w:val="Normal"/>
    <w:link w:val="BrdtextChar"/>
    <w:qFormat/>
    <w:rsid w:val="00407152"/>
    <w:pPr>
      <w:spacing w:after="120"/>
    </w:pPr>
  </w:style>
  <w:style w:type="character" w:customStyle="1" w:styleId="BrdtextChar">
    <w:name w:val="Brödtext Char"/>
    <w:basedOn w:val="Standardstycketeckensnitt"/>
    <w:link w:val="Brdtext0"/>
    <w:rsid w:val="00407152"/>
    <w:rPr>
      <w:sz w:val="22"/>
      <w:szCs w:val="24"/>
    </w:rPr>
  </w:style>
  <w:style w:type="character" w:styleId="Platshllartext">
    <w:name w:val="Placeholder Text"/>
    <w:basedOn w:val="Standardstycketeckensnitt"/>
    <w:uiPriority w:val="99"/>
    <w:semiHidden/>
    <w:rsid w:val="007C5BA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3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frasweden2030.se" TargetMode="External"/><Relationship Id="rId1" Type="http://schemas.openxmlformats.org/officeDocument/2006/relationships/hyperlink" Target="mailto:programkontoret@infrasweden2030.se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frasweden2030.se" TargetMode="External"/><Relationship Id="rId1" Type="http://schemas.openxmlformats.org/officeDocument/2006/relationships/hyperlink" Target="mailto:programkontoret@infrasweden2030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ABE\InfraSweden\Mallar\Projektuppf&#246;ljningsmallar\Uppf&#246;ljningsmall_avslutade%20projekt_InfraSweden203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491ECC2A6B3490BA0D37FA471018F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63AC12-4D80-4EE6-A639-27E6D718C7AE}"/>
      </w:docPartPr>
      <w:docPartBody>
        <w:p w:rsidR="00554F38" w:rsidRDefault="00554F38" w:rsidP="00554F38">
          <w:pPr>
            <w:pStyle w:val="7491ECC2A6B3490BA0D37FA471018F0419"/>
          </w:pPr>
          <w:r w:rsidRPr="00DE7D57">
            <w:rPr>
              <w:rStyle w:val="Platshllartext"/>
              <w:shd w:val="clear" w:color="auto" w:fill="BFBFBF" w:themeFill="background1" w:themeFillShade="BF"/>
              <w:lang w:val="en-US"/>
            </w:rPr>
            <w:t>……….</w:t>
          </w:r>
        </w:p>
      </w:docPartBody>
    </w:docPart>
    <w:docPart>
      <w:docPartPr>
        <w:name w:val="3D27298657CF44A7A5A1FCFF0104A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160B2-B170-4294-AC84-5506E80F5E4D}"/>
      </w:docPartPr>
      <w:docPartBody>
        <w:p w:rsidR="00554F38" w:rsidRDefault="00554F38" w:rsidP="00554F38">
          <w:pPr>
            <w:pStyle w:val="3D27298657CF44A7A5A1FCFF0104AF3619"/>
          </w:pPr>
          <w:r w:rsidRPr="00DE7D57">
            <w:rPr>
              <w:rStyle w:val="Platshllartext"/>
              <w:shd w:val="clear" w:color="auto" w:fill="BFBFBF" w:themeFill="background1" w:themeFillShade="BF"/>
              <w:lang w:val="en-US"/>
            </w:rPr>
            <w:t>……….</w:t>
          </w:r>
        </w:p>
      </w:docPartBody>
    </w:docPart>
    <w:docPart>
      <w:docPartPr>
        <w:name w:val="9546098FB9FB41A9909E7CE979101C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3D315-8BC3-4524-A70B-4A5EC5B0F724}"/>
      </w:docPartPr>
      <w:docPartBody>
        <w:p w:rsidR="00554F38" w:rsidRDefault="00554F38" w:rsidP="00554F38">
          <w:pPr>
            <w:pStyle w:val="9546098FB9FB41A9909E7CE979101C6019"/>
          </w:pPr>
          <w:r w:rsidRPr="00A57BC9">
            <w:rPr>
              <w:rStyle w:val="Platshllartext"/>
              <w:shd w:val="clear" w:color="auto" w:fill="BFBFBF" w:themeFill="background1" w:themeFillShade="BF"/>
            </w:rPr>
            <w:t>……….</w:t>
          </w:r>
        </w:p>
      </w:docPartBody>
    </w:docPart>
    <w:docPart>
      <w:docPartPr>
        <w:name w:val="99C02D11E89B43F79439903FA039E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4A1C7-9128-459D-82A6-96317C7DEC05}"/>
      </w:docPartPr>
      <w:docPartBody>
        <w:p w:rsidR="00554F38" w:rsidRDefault="00554F38" w:rsidP="00554F38">
          <w:pPr>
            <w:pStyle w:val="99C02D11E89B43F79439903FA039E64719"/>
          </w:pPr>
          <w:r w:rsidRPr="00DE7D57">
            <w:rPr>
              <w:rStyle w:val="Platshllartext"/>
              <w:shd w:val="clear" w:color="auto" w:fill="BFBFBF" w:themeFill="background1" w:themeFillShade="BF"/>
              <w:lang w:val="en-US"/>
            </w:rPr>
            <w:t>……….</w:t>
          </w:r>
        </w:p>
      </w:docPartBody>
    </w:docPart>
    <w:docPart>
      <w:docPartPr>
        <w:name w:val="E8372EE4A8F345AA8423EF44643F8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EF3F4A-DB5D-4C1B-8969-CC4409CC182E}"/>
      </w:docPartPr>
      <w:docPartBody>
        <w:p w:rsidR="00554F38" w:rsidRDefault="00554F38" w:rsidP="00554F38">
          <w:pPr>
            <w:pStyle w:val="E8372EE4A8F345AA8423EF44643F8FB119"/>
          </w:pPr>
          <w:r w:rsidRPr="00DE7D57">
            <w:rPr>
              <w:rStyle w:val="Platshllartext"/>
              <w:shd w:val="clear" w:color="auto" w:fill="BFBFBF" w:themeFill="background1" w:themeFillShade="BF"/>
              <w:lang w:val="en-US"/>
            </w:rPr>
            <w:t>……….</w:t>
          </w:r>
        </w:p>
      </w:docPartBody>
    </w:docPart>
    <w:docPart>
      <w:docPartPr>
        <w:name w:val="7DF4B06F30A64736BC80B55197810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5AAD0F-A986-4AD7-B182-A5C937108B63}"/>
      </w:docPartPr>
      <w:docPartBody>
        <w:p w:rsidR="00554F38" w:rsidRDefault="00554F38" w:rsidP="00554F38">
          <w:pPr>
            <w:pStyle w:val="7DF4B06F30A64736BC80B5519781092819"/>
          </w:pPr>
          <w:r w:rsidRPr="00DC71E8">
            <w:rPr>
              <w:rStyle w:val="Platshllartext"/>
              <w:shd w:val="clear" w:color="auto" w:fill="BFBFBF" w:themeFill="background1" w:themeFillShade="BF"/>
            </w:rPr>
            <w:t>……….</w:t>
          </w:r>
        </w:p>
      </w:docPartBody>
    </w:docPart>
    <w:docPart>
      <w:docPartPr>
        <w:name w:val="809EDF4BD6A24988B2BEB0B9F25A1A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549FFB-FB8F-40C2-A430-5AF2CF48E16B}"/>
      </w:docPartPr>
      <w:docPartBody>
        <w:p w:rsidR="00554F38" w:rsidRDefault="00554F38" w:rsidP="00554F38">
          <w:pPr>
            <w:pStyle w:val="809EDF4BD6A24988B2BEB0B9F25A1A1F19"/>
          </w:pPr>
          <w:r w:rsidRPr="00DC71E8">
            <w:rPr>
              <w:rStyle w:val="Platshllartext"/>
              <w:shd w:val="clear" w:color="auto" w:fill="BFBFBF" w:themeFill="background1" w:themeFillShade="BF"/>
              <w:lang w:val="en-US"/>
            </w:rPr>
            <w:t>……….</w:t>
          </w:r>
        </w:p>
      </w:docPartBody>
    </w:docPart>
    <w:docPart>
      <w:docPartPr>
        <w:name w:val="53E3363F1EC04E298232AAE8DF9C10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4BB2CD-CE71-4437-8C1E-B4CC72106486}"/>
      </w:docPartPr>
      <w:docPartBody>
        <w:p w:rsidR="00554F38" w:rsidRDefault="00554F38" w:rsidP="00554F38">
          <w:pPr>
            <w:pStyle w:val="53E3363F1EC04E298232AAE8DF9C10F919"/>
          </w:pPr>
          <w:r w:rsidRPr="00DC71E8">
            <w:rPr>
              <w:rStyle w:val="Platshllartext"/>
              <w:shd w:val="clear" w:color="auto" w:fill="BFBFBF" w:themeFill="background1" w:themeFillShade="BF"/>
            </w:rPr>
            <w:t>……….</w:t>
          </w:r>
        </w:p>
      </w:docPartBody>
    </w:docPart>
    <w:docPart>
      <w:docPartPr>
        <w:name w:val="A99D541AA6D342909616FCA2A535F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B760F4-2BF9-4A5D-8A04-407E13806D57}"/>
      </w:docPartPr>
      <w:docPartBody>
        <w:p w:rsidR="00554F38" w:rsidRDefault="00554F38" w:rsidP="00554F38">
          <w:pPr>
            <w:pStyle w:val="A99D541AA6D342909616FCA2A535FD5919"/>
          </w:pPr>
          <w:r w:rsidRPr="00A57BC9">
            <w:rPr>
              <w:rStyle w:val="Platshllartext"/>
              <w:shd w:val="clear" w:color="auto" w:fill="BFBFBF" w:themeFill="background1" w:themeFillShade="BF"/>
            </w:rPr>
            <w:t>…</w:t>
          </w:r>
          <w:r w:rsidRPr="0023614C">
            <w:rPr>
              <w:rStyle w:val="Platshllartext"/>
              <w:shd w:val="clear" w:color="auto" w:fill="BFBFBF" w:themeFill="background1" w:themeFillShade="BF"/>
              <w:lang w:val="en-US"/>
            </w:rPr>
            <w:t>…….</w:t>
          </w:r>
        </w:p>
      </w:docPartBody>
    </w:docPart>
    <w:docPart>
      <w:docPartPr>
        <w:name w:val="F9CFB810DE2E439096001AABEEEFB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6DB621-7EAF-4D20-9EAF-971B2EC0C014}"/>
      </w:docPartPr>
      <w:docPartBody>
        <w:p w:rsidR="00F85F66" w:rsidRDefault="00554F38" w:rsidP="00554F38">
          <w:pPr>
            <w:pStyle w:val="F9CFB810DE2E439096001AABEEEFB3617"/>
          </w:pPr>
          <w:r w:rsidRPr="00635643">
            <w:rPr>
              <w:rStyle w:val="Platshllartext"/>
              <w:sz w:val="20"/>
              <w:shd w:val="clear" w:color="auto" w:fill="BFBFBF" w:themeFill="background1" w:themeFillShade="BF"/>
            </w:rPr>
            <w:t>Infoga en projektrelevant bild</w:t>
          </w:r>
          <w:r>
            <w:rPr>
              <w:rStyle w:val="Platshllartext"/>
              <w:sz w:val="20"/>
              <w:shd w:val="clear" w:color="auto" w:fill="BFBFBF" w:themeFill="background1" w:themeFillShade="BF"/>
            </w:rPr>
            <w:t xml:space="preserve"> här!</w:t>
          </w:r>
          <w:r w:rsidRPr="00635643">
            <w:rPr>
              <w:rStyle w:val="Platshllartext"/>
              <w:sz w:val="20"/>
              <w:shd w:val="clear" w:color="auto" w:fill="BFBFBF" w:themeFill="background1" w:themeFillShade="BF"/>
            </w:rPr>
            <w:t xml:space="preserve"> Den kommer att användas av InfraSweden2030 för att informera om projektet, t.ex. på programmets webbsida. </w:t>
          </w:r>
        </w:p>
      </w:docPartBody>
    </w:docPart>
    <w:docPart>
      <w:docPartPr>
        <w:name w:val="D63D9B22D3224A7BB8C16D67EEAA9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39F315-FD09-4619-9099-289E97461B97}"/>
      </w:docPartPr>
      <w:docPartBody>
        <w:p w:rsidR="00F85F66" w:rsidRDefault="00554F38" w:rsidP="00554F38">
          <w:pPr>
            <w:pStyle w:val="D63D9B22D3224A7BB8C16D67EEAA901E6"/>
          </w:pPr>
          <w:r w:rsidRPr="00A57BC9">
            <w:rPr>
              <w:rStyle w:val="Platshllartext"/>
              <w:shd w:val="clear" w:color="auto" w:fill="BFBFBF" w:themeFill="background1" w:themeFillShade="BF"/>
            </w:rPr>
            <w:t>……….</w:t>
          </w:r>
        </w:p>
      </w:docPartBody>
    </w:docPart>
    <w:docPart>
      <w:docPartPr>
        <w:name w:val="D0F7AA29D109403BA48EF0CE50207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802E9E-8492-4CF9-938C-3A048C170F8A}"/>
      </w:docPartPr>
      <w:docPartBody>
        <w:p w:rsidR="00F85F66" w:rsidRDefault="00554F38" w:rsidP="00554F38">
          <w:pPr>
            <w:pStyle w:val="D0F7AA29D109403BA48EF0CE502070265"/>
          </w:pPr>
          <w:r w:rsidRPr="00A57BC9">
            <w:rPr>
              <w:rStyle w:val="Platshllartext"/>
              <w:shd w:val="clear" w:color="auto" w:fill="BFBFBF" w:themeFill="background1" w:themeFillShade="BF"/>
            </w:rPr>
            <w:t>……….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BCB"/>
    <w:rsid w:val="00283CA5"/>
    <w:rsid w:val="00554F38"/>
    <w:rsid w:val="005C0BCB"/>
    <w:rsid w:val="00636C6E"/>
    <w:rsid w:val="00BE7F99"/>
    <w:rsid w:val="00F85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554F38"/>
    <w:rPr>
      <w:color w:val="808080"/>
    </w:rPr>
  </w:style>
  <w:style w:type="paragraph" w:customStyle="1" w:styleId="74A7E2BEE7AD41C88B6C0875443E153E">
    <w:name w:val="74A7E2BEE7AD41C88B6C0875443E153E"/>
  </w:style>
  <w:style w:type="paragraph" w:customStyle="1" w:styleId="7491ECC2A6B3490BA0D37FA471018F0419">
    <w:name w:val="7491ECC2A6B3490BA0D37FA471018F0419"/>
    <w:rsid w:val="00554F38"/>
    <w:pPr>
      <w:tabs>
        <w:tab w:val="center" w:pos="3969"/>
        <w:tab w:val="right" w:pos="7938"/>
      </w:tabs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3D27298657CF44A7A5A1FCFF0104AF3619">
    <w:name w:val="3D27298657CF44A7A5A1FCFF0104AF3619"/>
    <w:rsid w:val="00554F38"/>
    <w:pPr>
      <w:tabs>
        <w:tab w:val="center" w:pos="3969"/>
        <w:tab w:val="right" w:pos="7938"/>
      </w:tabs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9546098FB9FB41A9909E7CE979101C6019">
    <w:name w:val="9546098FB9FB41A9909E7CE979101C6019"/>
    <w:rsid w:val="00554F38"/>
    <w:pPr>
      <w:spacing w:after="120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99C02D11E89B43F79439903FA039E64719">
    <w:name w:val="99C02D11E89B43F79439903FA039E64719"/>
    <w:rsid w:val="00554F38"/>
    <w:pPr>
      <w:spacing w:after="120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E8372EE4A8F345AA8423EF44643F8FB119">
    <w:name w:val="E8372EE4A8F345AA8423EF44643F8FB119"/>
    <w:rsid w:val="00554F38"/>
    <w:pPr>
      <w:spacing w:after="120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7DF4B06F30A64736BC80B5519781092819">
    <w:name w:val="7DF4B06F30A64736BC80B5519781092819"/>
    <w:rsid w:val="00554F38"/>
    <w:pPr>
      <w:spacing w:after="120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809EDF4BD6A24988B2BEB0B9F25A1A1F19">
    <w:name w:val="809EDF4BD6A24988B2BEB0B9F25A1A1F19"/>
    <w:rsid w:val="00554F38"/>
    <w:pPr>
      <w:spacing w:after="120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53E3363F1EC04E298232AAE8DF9C10F919">
    <w:name w:val="53E3363F1EC04E298232AAE8DF9C10F919"/>
    <w:rsid w:val="00554F38"/>
    <w:pPr>
      <w:spacing w:after="120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F9CFB810DE2E439096001AABEEEFB3617">
    <w:name w:val="F9CFB810DE2E439096001AABEEEFB3617"/>
    <w:rsid w:val="00554F38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D63D9B22D3224A7BB8C16D67EEAA901E6">
    <w:name w:val="D63D9B22D3224A7BB8C16D67EEAA901E6"/>
    <w:rsid w:val="00554F38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D0F7AA29D109403BA48EF0CE502070265">
    <w:name w:val="D0F7AA29D109403BA48EF0CE502070265"/>
    <w:rsid w:val="00554F38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A99D541AA6D342909616FCA2A535FD5919">
    <w:name w:val="A99D541AA6D342909616FCA2A535FD5919"/>
    <w:rsid w:val="00554F38"/>
    <w:pPr>
      <w:spacing w:after="0" w:line="240" w:lineRule="auto"/>
    </w:pPr>
    <w:rPr>
      <w:rFonts w:ascii="Times New Roman" w:eastAsia="Times New Roman" w:hAnsi="Times New Roman" w:cs="Times New Roman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14335-EC6C-45C7-A957-0FC4EECA6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Uppföljningsmall_avslutade projekt_InfraSweden2030.dotx</Template>
  <TotalTime>1</TotalTime>
  <Pages>3</Pages>
  <Words>714</Words>
  <Characters>3785</Characters>
  <Application>Microsoft Office Word</Application>
  <DocSecurity>0</DocSecurity>
  <Lines>31</Lines>
  <Paragraphs>8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Vinnova</Company>
  <LinksUpToDate>false</LinksUpToDate>
  <CharactersWithSpaces>4491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Fredrick Lekarp</dc:creator>
  <cp:keywords/>
  <cp:lastModifiedBy>Franziska Sperling</cp:lastModifiedBy>
  <cp:revision>2</cp:revision>
  <cp:lastPrinted>2019-02-17T02:13:00Z</cp:lastPrinted>
  <dcterms:created xsi:type="dcterms:W3CDTF">2021-10-20T13:18:00Z</dcterms:created>
  <dcterms:modified xsi:type="dcterms:W3CDTF">2021-10-20T13:18:00Z</dcterms:modified>
</cp:coreProperties>
</file>